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EF8" w:rsidRDefault="003E4B34" w:rsidP="00B83612">
      <w:pPr>
        <w:tabs>
          <w:tab w:val="right" w:pos="0"/>
          <w:tab w:val="left" w:pos="7655"/>
        </w:tabs>
        <w:spacing w:line="240" w:lineRule="auto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6D2A22" wp14:editId="76D73505">
                <wp:simplePos x="0" y="0"/>
                <wp:positionH relativeFrom="column">
                  <wp:posOffset>0</wp:posOffset>
                </wp:positionH>
                <wp:positionV relativeFrom="paragraph">
                  <wp:posOffset>7157831</wp:posOffset>
                </wp:positionV>
                <wp:extent cx="1371600" cy="525145"/>
                <wp:effectExtent l="0" t="0" r="0" b="8255"/>
                <wp:wrapNone/>
                <wp:docPr id="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5E17" w:rsidRDefault="003B059A" w:rsidP="005A5E17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595959"/>
                                <w:sz w:val="15"/>
                                <w:szCs w:val="15"/>
                              </w:rPr>
                            </w:pPr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5"/>
                                <w:szCs w:val="15"/>
                              </w:rPr>
                              <w:t>Patrons:</w:t>
                            </w:r>
                          </w:p>
                          <w:p w:rsidR="003B059A" w:rsidRPr="00A6740B" w:rsidRDefault="003B059A" w:rsidP="005A5E17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595959"/>
                                <w:sz w:val="15"/>
                                <w:szCs w:val="15"/>
                              </w:rPr>
                            </w:pPr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5"/>
                                <w:szCs w:val="15"/>
                              </w:rPr>
                              <w:t>Ethel Armstrong MBE</w:t>
                            </w:r>
                          </w:p>
                          <w:p w:rsidR="003B059A" w:rsidRPr="00A6740B" w:rsidRDefault="003B059A" w:rsidP="005A5E17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595959"/>
                                <w:spacing w:val="18"/>
                                <w:sz w:val="16"/>
                                <w:szCs w:val="16"/>
                              </w:rPr>
                            </w:pPr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5"/>
                                <w:szCs w:val="15"/>
                              </w:rPr>
                              <w:t>Ken Jarrold CBE</w:t>
                            </w:r>
                            <w:r w:rsidRPr="00A6740B">
                              <w:rPr>
                                <w:rFonts w:ascii="Arial" w:hAnsi="Arial" w:cs="Arial"/>
                                <w:color w:val="595959"/>
                                <w:spacing w:val="16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3B059A" w:rsidRPr="00A6740B" w:rsidRDefault="003B059A" w:rsidP="005A5E17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595959"/>
                                <w:spacing w:val="18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0;margin-top:563.6pt;width:108pt;height:4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" filled="f" stroked="f">
                <v:path arrowok="t"/>
                <v:textbox inset="0,0,0,0">
                  <w:txbxContent>
                    <w:p w:rsidR="005A5E17" w:rsidRDefault="003B059A" w:rsidP="005A5E17">
                      <w:pPr>
                        <w:spacing w:after="0" w:line="276" w:lineRule="auto"/>
                        <w:rPr>
                          <w:rFonts w:ascii="Arial" w:hAnsi="Arial" w:cs="Arial"/>
                          <w:color w:val="595959"/>
                          <w:sz w:val="15"/>
                          <w:szCs w:val="15"/>
                        </w:rPr>
                      </w:pPr>
                      <w:r w:rsidRPr="00A6740B">
                        <w:rPr>
                          <w:rFonts w:ascii="Arial" w:hAnsi="Arial" w:cs="Arial"/>
                          <w:color w:val="595959"/>
                          <w:sz w:val="15"/>
                          <w:szCs w:val="15"/>
                        </w:rPr>
                        <w:t>Patrons:</w:t>
                      </w:r>
                    </w:p>
                    <w:p w:rsidR="003B059A" w:rsidRPr="00A6740B" w:rsidRDefault="003B059A" w:rsidP="005A5E17">
                      <w:pPr>
                        <w:spacing w:after="0" w:line="276" w:lineRule="auto"/>
                        <w:rPr>
                          <w:rFonts w:ascii="Arial" w:hAnsi="Arial" w:cs="Arial"/>
                          <w:color w:val="595959"/>
                          <w:sz w:val="15"/>
                          <w:szCs w:val="15"/>
                        </w:rPr>
                      </w:pPr>
                      <w:r w:rsidRPr="00A6740B">
                        <w:rPr>
                          <w:rFonts w:ascii="Arial" w:hAnsi="Arial" w:cs="Arial"/>
                          <w:color w:val="595959"/>
                          <w:sz w:val="15"/>
                          <w:szCs w:val="15"/>
                        </w:rPr>
                        <w:t>Ethel Armstrong MBE</w:t>
                      </w:r>
                    </w:p>
                    <w:p w:rsidR="003B059A" w:rsidRPr="00A6740B" w:rsidRDefault="003B059A" w:rsidP="005A5E17">
                      <w:pPr>
                        <w:spacing w:after="0" w:line="276" w:lineRule="auto"/>
                        <w:rPr>
                          <w:rFonts w:ascii="Arial" w:hAnsi="Arial" w:cs="Arial"/>
                          <w:color w:val="595959"/>
                          <w:spacing w:val="18"/>
                          <w:sz w:val="16"/>
                          <w:szCs w:val="16"/>
                        </w:rPr>
                      </w:pPr>
                      <w:r w:rsidRPr="00A6740B">
                        <w:rPr>
                          <w:rFonts w:ascii="Arial" w:hAnsi="Arial" w:cs="Arial"/>
                          <w:color w:val="595959"/>
                          <w:sz w:val="15"/>
                          <w:szCs w:val="15"/>
                        </w:rPr>
                        <w:t>Ken Jarrold CBE</w:t>
                      </w:r>
                      <w:r w:rsidRPr="00A6740B">
                        <w:rPr>
                          <w:rFonts w:ascii="Arial" w:hAnsi="Arial" w:cs="Arial"/>
                          <w:color w:val="595959"/>
                          <w:spacing w:val="16"/>
                          <w:sz w:val="16"/>
                          <w:szCs w:val="16"/>
                        </w:rPr>
                        <w:t xml:space="preserve"> </w:t>
                      </w:r>
                    </w:p>
                    <w:p w:rsidR="003B059A" w:rsidRPr="00A6740B" w:rsidRDefault="003B059A" w:rsidP="005A5E17">
                      <w:pPr>
                        <w:spacing w:line="240" w:lineRule="auto"/>
                        <w:rPr>
                          <w:rFonts w:ascii="Arial" w:hAnsi="Arial" w:cs="Arial"/>
                          <w:color w:val="595959"/>
                          <w:spacing w:val="18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7561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2CA5E7A9" wp14:editId="6D9F2432">
                <wp:simplePos x="0" y="0"/>
                <wp:positionH relativeFrom="column">
                  <wp:posOffset>0</wp:posOffset>
                </wp:positionH>
                <wp:positionV relativeFrom="paragraph">
                  <wp:posOffset>39370</wp:posOffset>
                </wp:positionV>
                <wp:extent cx="2077200" cy="1004400"/>
                <wp:effectExtent l="0" t="0" r="5715" b="12065"/>
                <wp:wrapNone/>
                <wp:docPr id="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7200" cy="100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2ECC" w:rsidRPr="00C31A83" w:rsidRDefault="008A2ECC" w:rsidP="008A2ECC">
                            <w:pPr>
                              <w:spacing w:after="280" w:line="288" w:lineRule="auto"/>
                              <w:contextualSpacing/>
                              <w:outlineLvl w:val="0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31A83"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18"/>
                                <w:szCs w:val="18"/>
                                <w:lang w:val="en-GB"/>
                              </w:rPr>
                              <w:t>Name in Bold</w:t>
                            </w:r>
                          </w:p>
                          <w:p w:rsidR="008A2ECC" w:rsidRPr="00C31A83" w:rsidRDefault="008A2ECC" w:rsidP="008A2ECC">
                            <w:pPr>
                              <w:spacing w:after="280" w:line="288" w:lineRule="auto"/>
                              <w:contextualSpacing/>
                              <w:outlineLvl w:val="0"/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31A83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  <w:lang w:val="en-GB"/>
                              </w:rPr>
                              <w:t>Address line 1</w:t>
                            </w:r>
                          </w:p>
                          <w:p w:rsidR="008A2ECC" w:rsidRPr="00C31A83" w:rsidRDefault="008A2ECC" w:rsidP="008A2ECC">
                            <w:pPr>
                              <w:spacing w:after="280" w:line="288" w:lineRule="auto"/>
                              <w:contextualSpacing/>
                              <w:outlineLvl w:val="0"/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31A83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  <w:lang w:val="en-GB"/>
                              </w:rPr>
                              <w:t>Address line 2</w:t>
                            </w:r>
                          </w:p>
                          <w:p w:rsidR="008A2ECC" w:rsidRPr="00C31A83" w:rsidRDefault="008A2ECC" w:rsidP="008A2ECC">
                            <w:pPr>
                              <w:spacing w:after="280" w:line="288" w:lineRule="auto"/>
                              <w:contextualSpacing/>
                              <w:outlineLvl w:val="0"/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31A83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  <w:lang w:val="en-GB"/>
                              </w:rPr>
                              <w:t>Address line 3</w:t>
                            </w:r>
                          </w:p>
                          <w:p w:rsidR="008A2ECC" w:rsidRPr="00C31A83" w:rsidRDefault="008A2ECC" w:rsidP="008A2ECC">
                            <w:pPr>
                              <w:spacing w:after="280" w:line="288" w:lineRule="auto"/>
                              <w:contextualSpacing/>
                              <w:outlineLvl w:val="0"/>
                              <w:rPr>
                                <w:rFonts w:ascii="Arial" w:hAnsi="Arial" w:cs="Arial"/>
                                <w:color w:val="595959"/>
                                <w:spacing w:val="16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31A83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  <w:lang w:val="en-GB"/>
                              </w:rPr>
                              <w:t>Postcode line</w:t>
                            </w:r>
                            <w:r w:rsidR="003E4B34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0;margin-top:3.1pt;width:163.55pt;height:7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" o:allowincell="f" filled="f" stroked="f">
                <v:path arrowok="t"/>
                <v:textbox inset="0,0,0,0">
                  <w:txbxContent>
                    <w:p w:rsidR="008A2ECC" w:rsidRPr="00C31A83" w:rsidRDefault="008A2ECC" w:rsidP="008A2ECC">
                      <w:pPr>
                        <w:spacing w:after="280" w:line="288" w:lineRule="auto"/>
                        <w:contextualSpacing/>
                        <w:outlineLvl w:val="0"/>
                        <w:rPr>
                          <w:rFonts w:ascii="Arial" w:hAnsi="Arial" w:cs="Arial"/>
                          <w:b/>
                          <w:bCs/>
                          <w:color w:val="595959"/>
                          <w:sz w:val="18"/>
                          <w:szCs w:val="18"/>
                          <w:lang w:val="en-GB"/>
                        </w:rPr>
                      </w:pPr>
                      <w:r w:rsidRPr="00C31A83">
                        <w:rPr>
                          <w:rFonts w:ascii="Arial" w:hAnsi="Arial" w:cs="Arial"/>
                          <w:b/>
                          <w:bCs/>
                          <w:color w:val="595959"/>
                          <w:sz w:val="18"/>
                          <w:szCs w:val="18"/>
                          <w:lang w:val="en-GB"/>
                        </w:rPr>
                        <w:t>Name in Bold</w:t>
                      </w:r>
                    </w:p>
                    <w:p w:rsidR="008A2ECC" w:rsidRPr="00C31A83" w:rsidRDefault="008A2ECC" w:rsidP="008A2ECC">
                      <w:pPr>
                        <w:spacing w:after="280" w:line="288" w:lineRule="auto"/>
                        <w:contextualSpacing/>
                        <w:outlineLvl w:val="0"/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  <w:lang w:val="en-GB"/>
                        </w:rPr>
                      </w:pPr>
                      <w:r w:rsidRPr="00C31A83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  <w:lang w:val="en-GB"/>
                        </w:rPr>
                        <w:t>Address line 1</w:t>
                      </w:r>
                    </w:p>
                    <w:p w:rsidR="008A2ECC" w:rsidRPr="00C31A83" w:rsidRDefault="008A2ECC" w:rsidP="008A2ECC">
                      <w:pPr>
                        <w:spacing w:after="280" w:line="288" w:lineRule="auto"/>
                        <w:contextualSpacing/>
                        <w:outlineLvl w:val="0"/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  <w:lang w:val="en-GB"/>
                        </w:rPr>
                      </w:pPr>
                      <w:r w:rsidRPr="00C31A83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  <w:lang w:val="en-GB"/>
                        </w:rPr>
                        <w:t>Address line 2</w:t>
                      </w:r>
                    </w:p>
                    <w:p w:rsidR="008A2ECC" w:rsidRPr="00C31A83" w:rsidRDefault="008A2ECC" w:rsidP="008A2ECC">
                      <w:pPr>
                        <w:spacing w:after="280" w:line="288" w:lineRule="auto"/>
                        <w:contextualSpacing/>
                        <w:outlineLvl w:val="0"/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  <w:lang w:val="en-GB"/>
                        </w:rPr>
                      </w:pPr>
                      <w:r w:rsidRPr="00C31A83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  <w:lang w:val="en-GB"/>
                        </w:rPr>
                        <w:t>Address line 3</w:t>
                      </w:r>
                    </w:p>
                    <w:p w:rsidR="008A2ECC" w:rsidRPr="00C31A83" w:rsidRDefault="008A2ECC" w:rsidP="008A2ECC">
                      <w:pPr>
                        <w:spacing w:after="280" w:line="288" w:lineRule="auto"/>
                        <w:contextualSpacing/>
                        <w:outlineLvl w:val="0"/>
                        <w:rPr>
                          <w:rFonts w:ascii="Arial" w:hAnsi="Arial" w:cs="Arial"/>
                          <w:color w:val="595959"/>
                          <w:spacing w:val="16"/>
                          <w:sz w:val="20"/>
                          <w:szCs w:val="20"/>
                          <w:lang w:val="en-GB"/>
                        </w:rPr>
                      </w:pPr>
                      <w:r w:rsidRPr="00C31A83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  <w:lang w:val="en-GB"/>
                        </w:rPr>
                        <w:t>Postcode line</w:t>
                      </w:r>
                      <w:r w:rsidR="003E4B34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7561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3C1DC3D0" wp14:editId="6CC5322C">
                <wp:simplePos x="0" y="0"/>
                <wp:positionH relativeFrom="column">
                  <wp:posOffset>4650740</wp:posOffset>
                </wp:positionH>
                <wp:positionV relativeFrom="paragraph">
                  <wp:posOffset>676312</wp:posOffset>
                </wp:positionV>
                <wp:extent cx="1068705" cy="197485"/>
                <wp:effectExtent l="0" t="0" r="10795" b="5715"/>
                <wp:wrapNone/>
                <wp:docPr id="2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870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376" w:rsidRPr="00A6740B" w:rsidRDefault="00CC5417" w:rsidP="00CC5417">
                            <w:pPr>
                              <w:rPr>
                                <w:rFonts w:ascii="Arial" w:hAnsi="Arial" w:cs="Arial"/>
                                <w:color w:val="595959"/>
                                <w:spacing w:val="16"/>
                                <w:sz w:val="18"/>
                                <w:szCs w:val="18"/>
                              </w:rPr>
                            </w:pPr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Date: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margin-left:366.2pt;margin-top:53.25pt;width:84.15pt;height:15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" filled="f" stroked="f">
                <v:path arrowok="t"/>
                <v:textbox inset="0,0,0,0">
                  <w:txbxContent>
                    <w:p w:rsidR="00EC4376" w:rsidRPr="00A6740B" w:rsidRDefault="00CC5417" w:rsidP="00CC5417">
                      <w:pPr>
                        <w:rPr>
                          <w:rFonts w:ascii="Arial" w:hAnsi="Arial" w:cs="Arial"/>
                          <w:color w:val="595959"/>
                          <w:spacing w:val="16"/>
                          <w:sz w:val="18"/>
                          <w:szCs w:val="18"/>
                        </w:rPr>
                      </w:pPr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Date: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80266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2D5B25" wp14:editId="6422BE10">
                <wp:simplePos x="0" y="0"/>
                <wp:positionH relativeFrom="column">
                  <wp:posOffset>0</wp:posOffset>
                </wp:positionH>
                <wp:positionV relativeFrom="paragraph">
                  <wp:posOffset>1368425</wp:posOffset>
                </wp:positionV>
                <wp:extent cx="1299210" cy="165100"/>
                <wp:effectExtent l="0" t="0" r="8890" b="0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92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376" w:rsidRPr="00A6740B" w:rsidRDefault="00EC4376" w:rsidP="00EC437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pacing w:val="18"/>
                              </w:rPr>
                            </w:pPr>
                            <w:r w:rsidRPr="00A6740B"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pacing w:val="18"/>
                              </w:rPr>
                              <w:t>Dear Sir/Madam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0;margin-top:107.75pt;width:102.3pt;height: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" filled="f" stroked="f">
                <v:path arrowok="t"/>
                <v:textbox inset="0,0,0,0">
                  <w:txbxContent>
                    <w:p w:rsidR="00EC4376" w:rsidRPr="00A6740B" w:rsidRDefault="00EC4376" w:rsidP="00EC4376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595959"/>
                          <w:spacing w:val="18"/>
                        </w:rPr>
                      </w:pPr>
                      <w:r w:rsidRPr="00A6740B">
                        <w:rPr>
                          <w:rFonts w:ascii="Arial" w:hAnsi="Arial" w:cs="Arial"/>
                          <w:b/>
                          <w:bCs/>
                          <w:color w:val="595959"/>
                          <w:spacing w:val="18"/>
                        </w:rPr>
                        <w:t>Dear Sir/Madam</w:t>
                      </w:r>
                    </w:p>
                  </w:txbxContent>
                </v:textbox>
              </v:rect>
            </w:pict>
          </mc:Fallback>
        </mc:AlternateContent>
      </w:r>
      <w:r w:rsidR="0080266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948253" wp14:editId="0BBD977C">
                <wp:simplePos x="0" y="0"/>
                <wp:positionH relativeFrom="column">
                  <wp:posOffset>0</wp:posOffset>
                </wp:positionH>
                <wp:positionV relativeFrom="paragraph">
                  <wp:posOffset>1753235</wp:posOffset>
                </wp:positionV>
                <wp:extent cx="5586730" cy="4643120"/>
                <wp:effectExtent l="0" t="0" r="1270" b="5080"/>
                <wp:wrapNone/>
                <wp:docPr id="140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6730" cy="464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376" w:rsidRPr="00A6740B" w:rsidRDefault="00EC4376" w:rsidP="007E2B71">
                            <w:pPr>
                              <w:spacing w:after="280" w:line="288" w:lineRule="auto"/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consectetu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er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adipiscing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elit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Aenean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com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modo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ligula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eg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dol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or.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Aenean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massa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. Cum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sociis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natoque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penatibus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magnis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dis parturient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montes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nascetur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ridiculus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mus.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Donec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quam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felis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ultricies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nec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pellentesque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eu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pretium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sem. Nu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lla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consequat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massa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Donec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pede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justo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fringilla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vel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aliquet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nec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vul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putate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eget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arcu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C4376" w:rsidRPr="00A6740B" w:rsidRDefault="00EC4376" w:rsidP="007E2B71">
                            <w:pPr>
                              <w:spacing w:after="280" w:line="288" w:lineRule="auto"/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In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justo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rhoncus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imperdiet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a,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venenatis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vitae,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justo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. Lorem ipsum dolor sit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consectetu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er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adipiscing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elit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Aenean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com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modo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ligula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eget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dolor.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Aenean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massa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. Cum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sociis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natoque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penatibus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magnis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dis parturient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montes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nascetur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ridiculus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mus.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Donec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quam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felis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ultricies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nec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pellentesque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eu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pretium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sem. Nu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lla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consequat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massa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Donec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pede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justo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fringilla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vel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aliquet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nec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vul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putate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eget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arcu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. In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justo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rhoncus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imperdiet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a,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venenatis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vitae,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justo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EC4376" w:rsidRPr="00A6740B" w:rsidRDefault="00EC4376" w:rsidP="007E2B71">
                            <w:pPr>
                              <w:spacing w:after="280" w:line="288" w:lineRule="auto"/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consectetu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er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adipiscing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elit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Aenean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com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modo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ligula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eget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dolor.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Aenean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massa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. Cum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sociis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natoque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penatibus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magnis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dis parturient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montes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nascetur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ridiculus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mus.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Donec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quam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felis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ultricies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nec</w:t>
                            </w:r>
                            <w:proofErr w:type="spellEnd"/>
                            <w:r w:rsidR="00D14766"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C4376" w:rsidRPr="00A6740B" w:rsidRDefault="00EC4376" w:rsidP="007E2B71">
                            <w:pPr>
                              <w:spacing w:after="280" w:line="288" w:lineRule="auto"/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consectetu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er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adipiscing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elit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Aenean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com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modo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ligula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eget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dolor.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Aenean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massa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. Cum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sociis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natoque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penatibus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magnis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 dis parturient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montes</w:t>
                            </w:r>
                            <w:proofErr w:type="spellEnd"/>
                            <w:r w:rsidR="00D14766"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91784" w:rsidRPr="00A6740B" w:rsidRDefault="00A91784" w:rsidP="007E2B71">
                            <w:pPr>
                              <w:spacing w:after="280" w:line="288" w:lineRule="auto"/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</w:p>
                          <w:p w:rsidR="00A91784" w:rsidRPr="00A6740B" w:rsidRDefault="00A91784" w:rsidP="007E2B71">
                            <w:pPr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Sincerely Yours</w:t>
                            </w:r>
                          </w:p>
                          <w:p w:rsidR="00A91784" w:rsidRPr="00A6740B" w:rsidRDefault="00A91784" w:rsidP="007E2B71">
                            <w:pPr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</w:p>
                          <w:p w:rsidR="00A91784" w:rsidRPr="00A6740B" w:rsidRDefault="00A91784" w:rsidP="007E2B71">
                            <w:pPr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</w:p>
                          <w:p w:rsidR="00CC5417" w:rsidRPr="00A6740B" w:rsidRDefault="00CC5417" w:rsidP="007E2B71">
                            <w:pPr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Donald Smith</w:t>
                            </w:r>
                          </w:p>
                          <w:p w:rsidR="00CC5417" w:rsidRPr="00A6740B" w:rsidRDefault="00CC5417" w:rsidP="007E2B71">
                            <w:pPr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</w:p>
                          <w:p w:rsidR="00A91784" w:rsidRPr="00A6740B" w:rsidRDefault="00CC5417" w:rsidP="007E2B71">
                            <w:pPr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>Managing Director</w:t>
                            </w:r>
                          </w:p>
                          <w:p w:rsidR="00EC4376" w:rsidRPr="00A6740B" w:rsidRDefault="00EC4376" w:rsidP="007E2B71">
                            <w:pPr>
                              <w:spacing w:after="280" w:line="288" w:lineRule="auto"/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</w:p>
                          <w:p w:rsidR="00EC4376" w:rsidRPr="00A6740B" w:rsidRDefault="00EC4376" w:rsidP="007E2B71">
                            <w:pPr>
                              <w:spacing w:after="280" w:line="288" w:lineRule="auto"/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</w:p>
                          <w:p w:rsidR="00EC4376" w:rsidRPr="00A6740B" w:rsidRDefault="00EC4376" w:rsidP="007E2B71">
                            <w:pPr>
                              <w:spacing w:after="280" w:line="288" w:lineRule="auto"/>
                              <w:rPr>
                                <w:rFonts w:ascii="Arial" w:hAnsi="Arial" w:cs="Arial"/>
                                <w:color w:val="59595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4" o:spid="_x0000_s1030" style="position:absolute;margin-left:0;margin-top:138.05pt;width:439.9pt;height:36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" filled="f" stroked="f">
                <v:path arrowok="t"/>
                <v:textbox inset="0,0,0,0">
                  <w:txbxContent>
                    <w:p w:rsidR="00EC4376" w:rsidRPr="00A6740B" w:rsidRDefault="00EC4376" w:rsidP="007E2B71">
                      <w:pPr>
                        <w:spacing w:after="280" w:line="288" w:lineRule="auto"/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</w:pPr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Lorem ipsum dolor sit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consectetu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er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adipiscing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elit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Aenean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com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modo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ligula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eg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dol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or.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Aenean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massa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. Cum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sociis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natoque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penatibus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magnis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dis parturient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montes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nascetur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ridiculus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mus.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Donec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quam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felis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ultricies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nec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pellentesque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eu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pretium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sem. Nu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lla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consequat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massa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Donec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pede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justo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fringilla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vel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aliquet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nec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vul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putate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eget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arcu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.</w:t>
                      </w:r>
                    </w:p>
                    <w:p w:rsidR="00EC4376" w:rsidRPr="00A6740B" w:rsidRDefault="00EC4376" w:rsidP="007E2B71">
                      <w:pPr>
                        <w:spacing w:after="280" w:line="288" w:lineRule="auto"/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</w:pPr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In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justo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rhoncus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imperdiet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a,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venenatis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vitae,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justo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. Lorem ipsum dolor sit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consectetu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er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adipiscing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elit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Aenean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com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modo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ligula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eget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dolor.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Aenean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massa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. Cum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sociis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natoque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penatibus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magnis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dis parturient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montes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nascetur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ridiculus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mus.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Donec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quam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felis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ultricies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nec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pellentesque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eu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pretium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sem. Nu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lla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consequat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massa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Donec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pede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justo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fringilla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vel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aliquet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nec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vul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putate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eget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arcu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. In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justo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rhoncus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imperdiet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a,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venenatis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vitae,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justo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. </w:t>
                      </w:r>
                    </w:p>
                    <w:p w:rsidR="00EC4376" w:rsidRPr="00A6740B" w:rsidRDefault="00EC4376" w:rsidP="007E2B71">
                      <w:pPr>
                        <w:spacing w:after="280" w:line="288" w:lineRule="auto"/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</w:pPr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Lorem ipsum dolor sit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consectetu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er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adipiscing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elit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Aenean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com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modo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ligula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eget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dolor.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Aenean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massa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. Cum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sociis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natoque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penatibus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magnis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dis parturient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montes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nascetur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ridiculus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mus.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Donec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quam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felis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ultricies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nec</w:t>
                      </w:r>
                      <w:proofErr w:type="spellEnd"/>
                      <w:r w:rsidR="00D14766"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.</w:t>
                      </w:r>
                    </w:p>
                    <w:p w:rsidR="00EC4376" w:rsidRPr="00A6740B" w:rsidRDefault="00EC4376" w:rsidP="007E2B71">
                      <w:pPr>
                        <w:spacing w:after="280" w:line="288" w:lineRule="auto"/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</w:pPr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Lorem ipsum dolor sit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consectetu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er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adipiscing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elit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Aenean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com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modo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ligula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eget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dolor.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Aenean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massa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. Cum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sociis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natoque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penatibus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magnis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 dis parturient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montes</w:t>
                      </w:r>
                      <w:proofErr w:type="spellEnd"/>
                      <w:r w:rsidR="00D14766"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.</w:t>
                      </w:r>
                    </w:p>
                    <w:p w:rsidR="00A91784" w:rsidRPr="00A6740B" w:rsidRDefault="00A91784" w:rsidP="007E2B71">
                      <w:pPr>
                        <w:spacing w:after="280" w:line="288" w:lineRule="auto"/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</w:pPr>
                    </w:p>
                    <w:p w:rsidR="00A91784" w:rsidRPr="00A6740B" w:rsidRDefault="00A91784" w:rsidP="007E2B71">
                      <w:pPr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</w:pPr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Sincerely Yours</w:t>
                      </w:r>
                    </w:p>
                    <w:p w:rsidR="00A91784" w:rsidRPr="00A6740B" w:rsidRDefault="00A91784" w:rsidP="007E2B71">
                      <w:pPr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</w:pPr>
                    </w:p>
                    <w:p w:rsidR="00A91784" w:rsidRPr="00A6740B" w:rsidRDefault="00A91784" w:rsidP="007E2B71">
                      <w:pPr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</w:pPr>
                    </w:p>
                    <w:p w:rsidR="00CC5417" w:rsidRPr="00A6740B" w:rsidRDefault="00CC5417" w:rsidP="007E2B71">
                      <w:pPr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</w:pPr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Donald Smith</w:t>
                      </w:r>
                    </w:p>
                    <w:p w:rsidR="00CC5417" w:rsidRPr="00A6740B" w:rsidRDefault="00CC5417" w:rsidP="007E2B71">
                      <w:pPr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</w:pPr>
                    </w:p>
                    <w:p w:rsidR="00A91784" w:rsidRPr="00A6740B" w:rsidRDefault="00CC5417" w:rsidP="007E2B71">
                      <w:pPr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</w:pPr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>Managing Director</w:t>
                      </w:r>
                    </w:p>
                    <w:p w:rsidR="00EC4376" w:rsidRPr="00A6740B" w:rsidRDefault="00EC4376" w:rsidP="007E2B71">
                      <w:pPr>
                        <w:spacing w:after="280" w:line="288" w:lineRule="auto"/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</w:pPr>
                    </w:p>
                    <w:p w:rsidR="00EC4376" w:rsidRPr="00A6740B" w:rsidRDefault="00EC4376" w:rsidP="007E2B71">
                      <w:pPr>
                        <w:spacing w:after="280" w:line="288" w:lineRule="auto"/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</w:pPr>
                    </w:p>
                    <w:p w:rsidR="00EC4376" w:rsidRPr="00A6740B" w:rsidRDefault="00EC4376" w:rsidP="007E2B71">
                      <w:pPr>
                        <w:spacing w:after="280" w:line="288" w:lineRule="auto"/>
                        <w:rPr>
                          <w:rFonts w:ascii="Arial" w:hAnsi="Arial" w:cs="Arial"/>
                          <w:color w:val="595959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2B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3B5E2C" wp14:editId="7FB0CEEA">
                <wp:simplePos x="0" y="0"/>
                <wp:positionH relativeFrom="column">
                  <wp:posOffset>4349531</wp:posOffset>
                </wp:positionH>
                <wp:positionV relativeFrom="paragraph">
                  <wp:posOffset>-1406905</wp:posOffset>
                </wp:positionV>
                <wp:extent cx="1741805" cy="1931349"/>
                <wp:effectExtent l="0" t="0" r="10795" b="12065"/>
                <wp:wrapNone/>
                <wp:docPr id="1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1805" cy="19313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B71" w:rsidRPr="00C31A83" w:rsidRDefault="007E2B71" w:rsidP="00311AD4">
                            <w:pPr>
                              <w:adjustRightInd w:val="0"/>
                              <w:snapToGrid w:val="0"/>
                              <w:spacing w:before="100" w:beforeAutospacing="1" w:after="0" w:line="21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31A83"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  <w:t>info@nhsrf.org.uk</w:t>
                            </w:r>
                          </w:p>
                          <w:p w:rsidR="007E2B71" w:rsidRDefault="001B77C9" w:rsidP="00311AD4">
                            <w:pPr>
                              <w:adjustRightInd w:val="0"/>
                              <w:snapToGrid w:val="0"/>
                              <w:spacing w:before="100" w:beforeAutospacing="1" w:after="0" w:line="21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16"/>
                                <w:szCs w:val="16"/>
                              </w:rPr>
                            </w:pPr>
                            <w:hyperlink r:id="rId7" w:history="1">
                              <w:r w:rsidR="007E2B71" w:rsidRPr="00DA3E29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www.nhsrf.org.uk</w:t>
                              </w:r>
                            </w:hyperlink>
                          </w:p>
                          <w:p w:rsidR="007E2B71" w:rsidRDefault="007E2B71" w:rsidP="00311AD4">
                            <w:pPr>
                              <w:adjustRightInd w:val="0"/>
                              <w:snapToGrid w:val="0"/>
                              <w:spacing w:before="100" w:beforeAutospacing="1" w:after="0" w:line="21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16"/>
                                <w:szCs w:val="16"/>
                              </w:rPr>
                            </w:pPr>
                          </w:p>
                          <w:p w:rsidR="007E2B71" w:rsidRDefault="007E2B71" w:rsidP="00311AD4">
                            <w:pPr>
                              <w:adjustRightInd w:val="0"/>
                              <w:snapToGrid w:val="0"/>
                              <w:spacing w:before="100" w:beforeAutospacing="1" w:line="21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A6740B"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16"/>
                                <w:szCs w:val="16"/>
                              </w:rPr>
                              <w:t>01305 361317</w:t>
                            </w:r>
                          </w:p>
                          <w:p w:rsidR="007E2B71" w:rsidRDefault="007E2B71" w:rsidP="00311AD4">
                            <w:pPr>
                              <w:adjustRightInd w:val="0"/>
                              <w:snapToGrid w:val="0"/>
                              <w:spacing w:before="100" w:beforeAutospacing="1" w:line="21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16"/>
                                <w:szCs w:val="16"/>
                              </w:rPr>
                            </w:pPr>
                          </w:p>
                          <w:p w:rsidR="007E2B71" w:rsidRDefault="008A2ECC" w:rsidP="00311AD4">
                            <w:pPr>
                              <w:adjustRightInd w:val="0"/>
                              <w:snapToGrid w:val="0"/>
                              <w:spacing w:before="100" w:beforeAutospacing="1" w:line="21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C31A83"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  <w:t>NHS Retirement Fellowship</w:t>
                            </w:r>
                          </w:p>
                          <w:p w:rsidR="001B77C9" w:rsidRPr="001D2966" w:rsidRDefault="001B77C9" w:rsidP="001B77C9">
                            <w:pPr>
                              <w:adjustRightInd w:val="0"/>
                              <w:snapToGrid w:val="0"/>
                              <w:spacing w:before="100" w:beforeAutospacing="1" w:line="21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1D2966"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  <w:t xml:space="preserve">22 </w:t>
                            </w:r>
                            <w:r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  <w:t>Any Road</w:t>
                            </w:r>
                          </w:p>
                          <w:p w:rsidR="001B77C9" w:rsidRPr="001D2966" w:rsidRDefault="001B77C9" w:rsidP="001B77C9">
                            <w:pPr>
                              <w:adjustRightInd w:val="0"/>
                              <w:snapToGrid w:val="0"/>
                              <w:spacing w:before="100" w:beforeAutospacing="1" w:line="21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  <w:t xml:space="preserve">Any </w:t>
                            </w:r>
                            <w:r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  <w:t xml:space="preserve">Town </w:t>
                            </w:r>
                            <w:r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  <w:t>/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  <w:t>Area</w:t>
                            </w:r>
                          </w:p>
                          <w:p w:rsidR="001B77C9" w:rsidRPr="001D2966" w:rsidRDefault="001B77C9" w:rsidP="001B77C9">
                            <w:pPr>
                              <w:adjustRightInd w:val="0"/>
                              <w:snapToGrid w:val="0"/>
                              <w:spacing w:before="100" w:beforeAutospacing="1" w:line="21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  <w:t>County</w:t>
                            </w:r>
                          </w:p>
                          <w:p w:rsidR="001B77C9" w:rsidRPr="001D2966" w:rsidRDefault="001B77C9" w:rsidP="001B77C9">
                            <w:pPr>
                              <w:adjustRightInd w:val="0"/>
                              <w:snapToGrid w:val="0"/>
                              <w:spacing w:before="100" w:beforeAutospacing="1" w:line="21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  <w:t>XX1 1XX</w:t>
                            </w:r>
                          </w:p>
                          <w:p w:rsidR="00EC4376" w:rsidRPr="00A6740B" w:rsidRDefault="00EC4376" w:rsidP="00654235">
                            <w:pPr>
                              <w:adjustRightInd w:val="0"/>
                              <w:snapToGrid w:val="0"/>
                              <w:spacing w:before="100" w:beforeAutospacing="1" w:line="21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1" style="position:absolute;margin-left:342.5pt;margin-top:-110.8pt;width:137.15pt;height:152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" filled="f" stroked="f">
                <v:path arrowok="t"/>
                <v:textbox inset="0,.5mm,0,0">
                  <w:txbxContent>
                    <w:p w:rsidR="007E2B71" w:rsidRPr="00C31A83" w:rsidRDefault="007E2B71" w:rsidP="00311AD4">
                      <w:pPr>
                        <w:adjustRightInd w:val="0"/>
                        <w:snapToGrid w:val="0"/>
                        <w:spacing w:before="100" w:beforeAutospacing="1" w:after="0" w:line="210" w:lineRule="exact"/>
                        <w:contextualSpacing/>
                        <w:jc w:val="right"/>
                        <w:rPr>
                          <w:rFonts w:ascii="Arial" w:hAnsi="Arial" w:cs="Arial"/>
                          <w:b/>
                          <w:bCs/>
                          <w:color w:val="595959"/>
                          <w:sz w:val="16"/>
                          <w:szCs w:val="16"/>
                          <w:lang w:val="en-GB"/>
                        </w:rPr>
                      </w:pPr>
                      <w:r w:rsidRPr="00C31A83">
                        <w:rPr>
                          <w:rFonts w:ascii="Arial" w:hAnsi="Arial" w:cs="Arial"/>
                          <w:b/>
                          <w:bCs/>
                          <w:color w:val="595959"/>
                          <w:sz w:val="16"/>
                          <w:szCs w:val="16"/>
                          <w:lang w:val="en-GB"/>
                        </w:rPr>
                        <w:t>info@nhsrf.org.uk</w:t>
                      </w:r>
                    </w:p>
                    <w:p w:rsidR="007E2B71" w:rsidRDefault="001B77C9" w:rsidP="00311AD4">
                      <w:pPr>
                        <w:adjustRightInd w:val="0"/>
                        <w:snapToGrid w:val="0"/>
                        <w:spacing w:before="100" w:beforeAutospacing="1" w:after="0" w:line="210" w:lineRule="exact"/>
                        <w:contextualSpacing/>
                        <w:jc w:val="right"/>
                        <w:rPr>
                          <w:rFonts w:ascii="Arial" w:hAnsi="Arial" w:cs="Arial"/>
                          <w:b/>
                          <w:bCs/>
                          <w:color w:val="595959"/>
                          <w:sz w:val="16"/>
                          <w:szCs w:val="16"/>
                        </w:rPr>
                      </w:pPr>
                      <w:hyperlink r:id="rId8" w:history="1">
                        <w:r w:rsidR="007E2B71" w:rsidRPr="00DA3E29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www.nhsrf.org.uk</w:t>
                        </w:r>
                      </w:hyperlink>
                    </w:p>
                    <w:p w:rsidR="007E2B71" w:rsidRDefault="007E2B71" w:rsidP="00311AD4">
                      <w:pPr>
                        <w:adjustRightInd w:val="0"/>
                        <w:snapToGrid w:val="0"/>
                        <w:spacing w:before="100" w:beforeAutospacing="1" w:after="0" w:line="210" w:lineRule="exact"/>
                        <w:contextualSpacing/>
                        <w:jc w:val="right"/>
                        <w:rPr>
                          <w:rFonts w:ascii="Arial" w:hAnsi="Arial" w:cs="Arial"/>
                          <w:b/>
                          <w:bCs/>
                          <w:color w:val="595959"/>
                          <w:sz w:val="16"/>
                          <w:szCs w:val="16"/>
                        </w:rPr>
                      </w:pPr>
                    </w:p>
                    <w:p w:rsidR="007E2B71" w:rsidRDefault="007E2B71" w:rsidP="00311AD4">
                      <w:pPr>
                        <w:adjustRightInd w:val="0"/>
                        <w:snapToGrid w:val="0"/>
                        <w:spacing w:before="100" w:beforeAutospacing="1" w:line="210" w:lineRule="exact"/>
                        <w:contextualSpacing/>
                        <w:jc w:val="right"/>
                        <w:rPr>
                          <w:rFonts w:ascii="Arial" w:hAnsi="Arial" w:cs="Arial"/>
                          <w:b/>
                          <w:bCs/>
                          <w:color w:val="595959"/>
                          <w:sz w:val="16"/>
                          <w:szCs w:val="16"/>
                        </w:rPr>
                      </w:pPr>
                      <w:r w:rsidRPr="00A6740B">
                        <w:rPr>
                          <w:rFonts w:ascii="Arial" w:hAnsi="Arial" w:cs="Arial"/>
                          <w:b/>
                          <w:bCs/>
                          <w:color w:val="595959"/>
                          <w:sz w:val="16"/>
                          <w:szCs w:val="16"/>
                        </w:rPr>
                        <w:t>01305 361317</w:t>
                      </w:r>
                    </w:p>
                    <w:p w:rsidR="007E2B71" w:rsidRDefault="007E2B71" w:rsidP="00311AD4">
                      <w:pPr>
                        <w:adjustRightInd w:val="0"/>
                        <w:snapToGrid w:val="0"/>
                        <w:spacing w:before="100" w:beforeAutospacing="1" w:line="210" w:lineRule="exact"/>
                        <w:contextualSpacing/>
                        <w:jc w:val="right"/>
                        <w:rPr>
                          <w:rFonts w:ascii="Arial" w:hAnsi="Arial" w:cs="Arial"/>
                          <w:b/>
                          <w:bCs/>
                          <w:color w:val="595959"/>
                          <w:sz w:val="16"/>
                          <w:szCs w:val="16"/>
                        </w:rPr>
                      </w:pPr>
                    </w:p>
                    <w:p w:rsidR="007E2B71" w:rsidRDefault="008A2ECC" w:rsidP="00311AD4">
                      <w:pPr>
                        <w:adjustRightInd w:val="0"/>
                        <w:snapToGrid w:val="0"/>
                        <w:spacing w:before="100" w:beforeAutospacing="1" w:line="210" w:lineRule="exact"/>
                        <w:contextualSpacing/>
                        <w:jc w:val="right"/>
                        <w:rPr>
                          <w:rFonts w:ascii="Arial" w:hAnsi="Arial" w:cs="Arial"/>
                          <w:b/>
                          <w:bCs/>
                          <w:color w:val="595959"/>
                          <w:sz w:val="16"/>
                          <w:szCs w:val="16"/>
                        </w:rPr>
                      </w:pPr>
                      <w:r w:rsidRPr="00C31A83">
                        <w:rPr>
                          <w:rFonts w:ascii="Arial" w:hAnsi="Arial" w:cs="Arial"/>
                          <w:b/>
                          <w:bCs/>
                          <w:color w:val="595959"/>
                          <w:sz w:val="16"/>
                          <w:szCs w:val="16"/>
                          <w:lang w:val="en-GB"/>
                        </w:rPr>
                        <w:t>NHS Retirement Fellowship</w:t>
                      </w:r>
                    </w:p>
                    <w:p w:rsidR="001B77C9" w:rsidRPr="001D2966" w:rsidRDefault="001B77C9" w:rsidP="001B77C9">
                      <w:pPr>
                        <w:adjustRightInd w:val="0"/>
                        <w:snapToGrid w:val="0"/>
                        <w:spacing w:before="100" w:beforeAutospacing="1" w:line="210" w:lineRule="exact"/>
                        <w:contextualSpacing/>
                        <w:jc w:val="right"/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  <w:lang w:val="en-GB"/>
                        </w:rPr>
                      </w:pPr>
                      <w:r w:rsidRPr="001D2966"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  <w:lang w:val="en-GB"/>
                        </w:rPr>
                        <w:t xml:space="preserve">22 </w:t>
                      </w:r>
                      <w:r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  <w:lang w:val="en-GB"/>
                        </w:rPr>
                        <w:t>Any Road</w:t>
                      </w:r>
                    </w:p>
                    <w:p w:rsidR="001B77C9" w:rsidRPr="001D2966" w:rsidRDefault="001B77C9" w:rsidP="001B77C9">
                      <w:pPr>
                        <w:adjustRightInd w:val="0"/>
                        <w:snapToGrid w:val="0"/>
                        <w:spacing w:before="100" w:beforeAutospacing="1" w:line="210" w:lineRule="exact"/>
                        <w:contextualSpacing/>
                        <w:jc w:val="right"/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  <w:lang w:val="en-GB"/>
                        </w:rPr>
                        <w:t xml:space="preserve">Any </w:t>
                      </w:r>
                      <w:r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  <w:lang w:val="en-GB"/>
                        </w:rPr>
                        <w:t xml:space="preserve">Town </w:t>
                      </w:r>
                      <w:r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  <w:lang w:val="en-GB"/>
                        </w:rPr>
                        <w:t>/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  <w:lang w:val="en-GB"/>
                        </w:rPr>
                        <w:t>Area</w:t>
                      </w:r>
                    </w:p>
                    <w:p w:rsidR="001B77C9" w:rsidRPr="001D2966" w:rsidRDefault="001B77C9" w:rsidP="001B77C9">
                      <w:pPr>
                        <w:adjustRightInd w:val="0"/>
                        <w:snapToGrid w:val="0"/>
                        <w:spacing w:before="100" w:beforeAutospacing="1" w:line="210" w:lineRule="exact"/>
                        <w:contextualSpacing/>
                        <w:jc w:val="right"/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  <w:lang w:val="en-GB"/>
                        </w:rPr>
                        <w:t>County</w:t>
                      </w:r>
                    </w:p>
                    <w:p w:rsidR="001B77C9" w:rsidRPr="001D2966" w:rsidRDefault="001B77C9" w:rsidP="001B77C9">
                      <w:pPr>
                        <w:adjustRightInd w:val="0"/>
                        <w:snapToGrid w:val="0"/>
                        <w:spacing w:before="100" w:beforeAutospacing="1" w:line="210" w:lineRule="exact"/>
                        <w:contextualSpacing/>
                        <w:jc w:val="right"/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  <w:lang w:val="en-GB"/>
                        </w:rPr>
                        <w:t>XX1 1XX</w:t>
                      </w:r>
                    </w:p>
                    <w:p w:rsidR="00EC4376" w:rsidRPr="00A6740B" w:rsidRDefault="00EC4376" w:rsidP="00654235">
                      <w:pPr>
                        <w:adjustRightInd w:val="0"/>
                        <w:snapToGrid w:val="0"/>
                        <w:spacing w:before="100" w:beforeAutospacing="1" w:line="210" w:lineRule="exact"/>
                        <w:contextualSpacing/>
                        <w:jc w:val="right"/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73E7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A16365" wp14:editId="3CFEEB08">
                <wp:simplePos x="0" y="0"/>
                <wp:positionH relativeFrom="column">
                  <wp:posOffset>6452544</wp:posOffset>
                </wp:positionH>
                <wp:positionV relativeFrom="page">
                  <wp:posOffset>3779520</wp:posOffset>
                </wp:positionV>
                <wp:extent cx="180000" cy="0"/>
                <wp:effectExtent l="0" t="0" r="10795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508.05pt,297.6pt" to="522.2pt,2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" strokecolor="#4472c4 [3204]" strokeweight=".25pt">
                <v:stroke joinstyle="miter"/>
                <w10:wrap anchory="page"/>
              </v:line>
            </w:pict>
          </mc:Fallback>
        </mc:AlternateContent>
      </w:r>
      <w:r w:rsidR="0055609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2B4FCB" wp14:editId="2ED9EF63">
                <wp:simplePos x="0" y="0"/>
                <wp:positionH relativeFrom="column">
                  <wp:posOffset>-914400</wp:posOffset>
                </wp:positionH>
                <wp:positionV relativeFrom="page">
                  <wp:posOffset>3782695</wp:posOffset>
                </wp:positionV>
                <wp:extent cx="180000" cy="0"/>
                <wp:effectExtent l="0" t="0" r="1079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in,297.85pt" to="-57.85pt,2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" strokecolor="#4472c4 [3204]" strokeweight=".25pt">
                <v:stroke joinstyle="miter"/>
                <w10:wrap anchory="page"/>
              </v:line>
            </w:pict>
          </mc:Fallback>
        </mc:AlternateContent>
      </w:r>
      <w:r w:rsidR="00DD2E0F">
        <w:t xml:space="preserve"> </w:t>
      </w:r>
    </w:p>
    <w:p w:rsidR="00090EF8" w:rsidRDefault="00090EF8" w:rsidP="00090EF8">
      <w:pPr>
        <w:spacing w:after="0" w:line="240" w:lineRule="auto"/>
        <w:sectPr w:rsidR="00090EF8" w:rsidSect="00275615">
          <w:headerReference w:type="default" r:id="rId9"/>
          <w:footerReference w:type="default" r:id="rId10"/>
          <w:pgSz w:w="11907" w:h="16839" w:code="9"/>
          <w:pgMar w:top="998" w:right="1440" w:bottom="1440" w:left="1440" w:header="0" w:footer="4" w:gutter="0"/>
          <w:cols w:space="720"/>
          <w:docGrid w:linePitch="360"/>
        </w:sectPr>
      </w:pPr>
    </w:p>
    <w:p w:rsidR="008333C4" w:rsidRDefault="008333C4" w:rsidP="00090EF8">
      <w:pPr>
        <w:spacing w:after="0" w:line="240" w:lineRule="auto"/>
      </w:pPr>
    </w:p>
    <w:sectPr w:rsidR="008333C4" w:rsidSect="00275615">
      <w:headerReference w:type="default" r:id="rId11"/>
      <w:pgSz w:w="11907" w:h="16839" w:code="9"/>
      <w:pgMar w:top="998" w:right="1440" w:bottom="1440" w:left="1440" w:header="0" w:footer="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235" w:rsidRDefault="00654235" w:rsidP="002D1AD9">
      <w:r>
        <w:separator/>
      </w:r>
    </w:p>
  </w:endnote>
  <w:endnote w:type="continuationSeparator" w:id="0">
    <w:p w:rsidR="00654235" w:rsidRDefault="00654235" w:rsidP="002D1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39A" w:rsidRDefault="006D4E9D" w:rsidP="0002039A">
    <w:pPr>
      <w:pStyle w:val="Footer"/>
      <w:tabs>
        <w:tab w:val="clear" w:pos="9360"/>
        <w:tab w:val="right" w:pos="9027"/>
      </w:tabs>
      <w:ind w:left="-1440" w:right="-1440"/>
    </w:pPr>
    <w:r>
      <w:rPr>
        <w:noProof/>
        <w:lang w:val="en-GB" w:eastAsia="en-GB"/>
      </w:rPr>
      <w:drawing>
        <wp:inline distT="0" distB="0" distL="0" distR="0" wp14:anchorId="21DFBFF5" wp14:editId="088D1DA7">
          <wp:extent cx="7553960" cy="710960"/>
          <wp:effectExtent l="0" t="0" r="0" b="635"/>
          <wp:docPr id="9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710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235" w:rsidRDefault="00654235" w:rsidP="002D1AD9">
      <w:r>
        <w:separator/>
      </w:r>
    </w:p>
  </w:footnote>
  <w:footnote w:type="continuationSeparator" w:id="0">
    <w:p w:rsidR="00654235" w:rsidRDefault="00654235" w:rsidP="002D1A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1ED" w:rsidRDefault="00141D05" w:rsidP="00141D05">
    <w:pPr>
      <w:pStyle w:val="Header"/>
      <w:ind w:left="-1440"/>
    </w:pPr>
    <w:r>
      <w:rPr>
        <w:noProof/>
        <w:lang w:val="en-GB" w:eastAsia="en-GB"/>
      </w:rPr>
      <w:drawing>
        <wp:inline distT="0" distB="0" distL="0" distR="0" wp14:anchorId="715A702D" wp14:editId="554E09B5">
          <wp:extent cx="7547400" cy="2156400"/>
          <wp:effectExtent l="0" t="0" r="0" b="317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lacement Header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400" cy="215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EF8" w:rsidRDefault="00090EF8" w:rsidP="00141D05">
    <w:pPr>
      <w:pStyle w:val="Header"/>
      <w:ind w:left="-14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235"/>
    <w:rsid w:val="0002039A"/>
    <w:rsid w:val="00090EF8"/>
    <w:rsid w:val="00141D05"/>
    <w:rsid w:val="001B31C4"/>
    <w:rsid w:val="001B77C9"/>
    <w:rsid w:val="002170A7"/>
    <w:rsid w:val="00273E7B"/>
    <w:rsid w:val="00275615"/>
    <w:rsid w:val="002B0ABB"/>
    <w:rsid w:val="002B17AD"/>
    <w:rsid w:val="002C730F"/>
    <w:rsid w:val="002D1AD9"/>
    <w:rsid w:val="00307414"/>
    <w:rsid w:val="00311AD4"/>
    <w:rsid w:val="00360EF8"/>
    <w:rsid w:val="003A2416"/>
    <w:rsid w:val="003B059A"/>
    <w:rsid w:val="003B4709"/>
    <w:rsid w:val="003E4B34"/>
    <w:rsid w:val="00425F54"/>
    <w:rsid w:val="00436A2F"/>
    <w:rsid w:val="0045242B"/>
    <w:rsid w:val="0045422D"/>
    <w:rsid w:val="004B5595"/>
    <w:rsid w:val="00515F27"/>
    <w:rsid w:val="00534CD6"/>
    <w:rsid w:val="00544C75"/>
    <w:rsid w:val="00556098"/>
    <w:rsid w:val="00562138"/>
    <w:rsid w:val="005A5E17"/>
    <w:rsid w:val="005B5512"/>
    <w:rsid w:val="005D513D"/>
    <w:rsid w:val="00637D68"/>
    <w:rsid w:val="00654235"/>
    <w:rsid w:val="006A4DCA"/>
    <w:rsid w:val="006B32CD"/>
    <w:rsid w:val="006D062C"/>
    <w:rsid w:val="006D4E9D"/>
    <w:rsid w:val="007079BE"/>
    <w:rsid w:val="0077189E"/>
    <w:rsid w:val="007D5B27"/>
    <w:rsid w:val="007E2B71"/>
    <w:rsid w:val="0080266D"/>
    <w:rsid w:val="0081126D"/>
    <w:rsid w:val="008135D8"/>
    <w:rsid w:val="008333C4"/>
    <w:rsid w:val="008A2ECC"/>
    <w:rsid w:val="0094695A"/>
    <w:rsid w:val="009C5007"/>
    <w:rsid w:val="00A6740B"/>
    <w:rsid w:val="00A809A8"/>
    <w:rsid w:val="00A91784"/>
    <w:rsid w:val="00AE01ED"/>
    <w:rsid w:val="00AF5F0F"/>
    <w:rsid w:val="00B83612"/>
    <w:rsid w:val="00BA3116"/>
    <w:rsid w:val="00BC152B"/>
    <w:rsid w:val="00BF00BA"/>
    <w:rsid w:val="00CC5417"/>
    <w:rsid w:val="00D14766"/>
    <w:rsid w:val="00D264C4"/>
    <w:rsid w:val="00DC28E3"/>
    <w:rsid w:val="00DD2E0F"/>
    <w:rsid w:val="00DE1CF5"/>
    <w:rsid w:val="00E63885"/>
    <w:rsid w:val="00EC4376"/>
    <w:rsid w:val="00F36801"/>
    <w:rsid w:val="00F4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4FD0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ECC"/>
    <w:pPr>
      <w:spacing w:after="160" w:line="259" w:lineRule="auto"/>
    </w:pPr>
    <w:rPr>
      <w:rFonts w:eastAsia="Times New Roman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1AD9"/>
    <w:pPr>
      <w:tabs>
        <w:tab w:val="center" w:pos="4680"/>
        <w:tab w:val="right" w:pos="9360"/>
      </w:tabs>
      <w:spacing w:after="0" w:line="240" w:lineRule="auto"/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rsid w:val="002D1AD9"/>
  </w:style>
  <w:style w:type="paragraph" w:styleId="Footer">
    <w:name w:val="footer"/>
    <w:basedOn w:val="Normal"/>
    <w:link w:val="FooterChar"/>
    <w:uiPriority w:val="99"/>
    <w:unhideWhenUsed/>
    <w:rsid w:val="002D1AD9"/>
    <w:pPr>
      <w:tabs>
        <w:tab w:val="center" w:pos="4680"/>
        <w:tab w:val="right" w:pos="9360"/>
      </w:tabs>
      <w:spacing w:after="0" w:line="240" w:lineRule="auto"/>
    </w:pPr>
    <w:rPr>
      <w:rFonts w:eastAsia="Calibri"/>
    </w:rPr>
  </w:style>
  <w:style w:type="character" w:customStyle="1" w:styleId="FooterChar">
    <w:name w:val="Footer Char"/>
    <w:basedOn w:val="DefaultParagraphFont"/>
    <w:link w:val="Footer"/>
    <w:uiPriority w:val="99"/>
    <w:rsid w:val="002D1AD9"/>
  </w:style>
  <w:style w:type="character" w:styleId="Hyperlink">
    <w:name w:val="Hyperlink"/>
    <w:uiPriority w:val="99"/>
    <w:unhideWhenUsed/>
    <w:rsid w:val="00F41102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F41102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562138"/>
    <w:rPr>
      <w:color w:val="954F7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F54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ECC"/>
    <w:pPr>
      <w:spacing w:after="160" w:line="259" w:lineRule="auto"/>
    </w:pPr>
    <w:rPr>
      <w:rFonts w:eastAsia="Times New Roman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1AD9"/>
    <w:pPr>
      <w:tabs>
        <w:tab w:val="center" w:pos="4680"/>
        <w:tab w:val="right" w:pos="9360"/>
      </w:tabs>
      <w:spacing w:after="0" w:line="240" w:lineRule="auto"/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rsid w:val="002D1AD9"/>
  </w:style>
  <w:style w:type="paragraph" w:styleId="Footer">
    <w:name w:val="footer"/>
    <w:basedOn w:val="Normal"/>
    <w:link w:val="FooterChar"/>
    <w:uiPriority w:val="99"/>
    <w:unhideWhenUsed/>
    <w:rsid w:val="002D1AD9"/>
    <w:pPr>
      <w:tabs>
        <w:tab w:val="center" w:pos="4680"/>
        <w:tab w:val="right" w:pos="9360"/>
      </w:tabs>
      <w:spacing w:after="0" w:line="240" w:lineRule="auto"/>
    </w:pPr>
    <w:rPr>
      <w:rFonts w:eastAsia="Calibri"/>
    </w:rPr>
  </w:style>
  <w:style w:type="character" w:customStyle="1" w:styleId="FooterChar">
    <w:name w:val="Footer Char"/>
    <w:basedOn w:val="DefaultParagraphFont"/>
    <w:link w:val="Footer"/>
    <w:uiPriority w:val="99"/>
    <w:rsid w:val="002D1AD9"/>
  </w:style>
  <w:style w:type="character" w:styleId="Hyperlink">
    <w:name w:val="Hyperlink"/>
    <w:uiPriority w:val="99"/>
    <w:unhideWhenUsed/>
    <w:rsid w:val="00F41102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F41102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562138"/>
    <w:rPr>
      <w:color w:val="954F7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F54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hsrf.org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nhsrf.org.uk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bbie.arnold\Downloads\General_Letterhead_Microsoft-Word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General_Letterhead_Microsoft-Word (4)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ARNOLD</dc:creator>
  <cp:lastModifiedBy>DEBBIE ARNOLD</cp:lastModifiedBy>
  <cp:revision>2</cp:revision>
  <cp:lastPrinted>2021-06-16T14:54:00Z</cp:lastPrinted>
  <dcterms:created xsi:type="dcterms:W3CDTF">2021-06-16T15:03:00Z</dcterms:created>
  <dcterms:modified xsi:type="dcterms:W3CDTF">2021-06-16T15:03:00Z</dcterms:modified>
</cp:coreProperties>
</file>