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DE6C24" w14:textId="6938B893" w:rsidR="008333C4" w:rsidRDefault="00945A99" w:rsidP="00B83612">
      <w:pPr>
        <w:tabs>
          <w:tab w:val="right" w:pos="0"/>
          <w:tab w:val="left" w:pos="7655"/>
        </w:tabs>
        <w:spacing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D948253" wp14:editId="18F4E398">
                <wp:simplePos x="0" y="0"/>
                <wp:positionH relativeFrom="column">
                  <wp:posOffset>0</wp:posOffset>
                </wp:positionH>
                <wp:positionV relativeFrom="paragraph">
                  <wp:posOffset>1751988</wp:posOffset>
                </wp:positionV>
                <wp:extent cx="5587200" cy="5040000"/>
                <wp:effectExtent l="0" t="0" r="1270" b="1905"/>
                <wp:wrapNone/>
                <wp:docPr id="140" name="Rectangl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87200" cy="504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3F3F67" w14:textId="77777777" w:rsidR="00945A99" w:rsidRPr="00D14766" w:rsidRDefault="00945A99" w:rsidP="00945A99">
                            <w:pPr>
                              <w:spacing w:after="280" w:line="288" w:lineRule="auto"/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>First sentence that answers the who, what, when,</w:t>
                            </w:r>
                            <w:bookmarkStart w:id="0" w:name="_GoBack"/>
                            <w:r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 xml:space="preserve"> where and why…</w:t>
                            </w:r>
                          </w:p>
                          <w:p w14:paraId="48702344" w14:textId="77777777" w:rsidR="00945A99" w:rsidRPr="00D14766" w:rsidRDefault="00945A99" w:rsidP="00945A99">
                            <w:pPr>
                              <w:spacing w:after="280" w:line="288" w:lineRule="auto"/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</w:pPr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 xml:space="preserve">In </w:t>
                            </w:r>
                            <w:proofErr w:type="spellStart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>enim</w:t>
                            </w:r>
                            <w:proofErr w:type="spellEnd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>justo</w:t>
                            </w:r>
                            <w:proofErr w:type="spellEnd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>rhoncus</w:t>
                            </w:r>
                            <w:proofErr w:type="spellEnd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>ut</w:t>
                            </w:r>
                            <w:proofErr w:type="spellEnd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>imperdiet</w:t>
                            </w:r>
                            <w:proofErr w:type="spellEnd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 xml:space="preserve"> a, </w:t>
                            </w:r>
                            <w:proofErr w:type="spellStart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>venenatis</w:t>
                            </w:r>
                            <w:proofErr w:type="spellEnd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 xml:space="preserve"> vitae, </w:t>
                            </w:r>
                            <w:proofErr w:type="spellStart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>justo</w:t>
                            </w:r>
                            <w:proofErr w:type="spellEnd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 xml:space="preserve">. Lorem ipsum dolor sit </w:t>
                            </w:r>
                            <w:proofErr w:type="spellStart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>amet</w:t>
                            </w:r>
                            <w:proofErr w:type="spellEnd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>consectetu</w:t>
                            </w:r>
                            <w:proofErr w:type="spellEnd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>er</w:t>
                            </w:r>
                            <w:proofErr w:type="spellEnd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>adipis</w:t>
                            </w:r>
                            <w:bookmarkEnd w:id="0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>cing</w:t>
                            </w:r>
                            <w:proofErr w:type="spellEnd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>elit</w:t>
                            </w:r>
                            <w:proofErr w:type="spellEnd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 xml:space="preserve">. </w:t>
                            </w:r>
                            <w:proofErr w:type="spellStart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>Aenean</w:t>
                            </w:r>
                            <w:proofErr w:type="spellEnd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 xml:space="preserve"> com modo ligula </w:t>
                            </w:r>
                            <w:proofErr w:type="spellStart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>eget</w:t>
                            </w:r>
                            <w:proofErr w:type="spellEnd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 xml:space="preserve"> dolor. </w:t>
                            </w:r>
                            <w:proofErr w:type="spellStart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>Aenean</w:t>
                            </w:r>
                            <w:proofErr w:type="spellEnd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>massa</w:t>
                            </w:r>
                            <w:proofErr w:type="spellEnd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 xml:space="preserve">. Cum sociis </w:t>
                            </w:r>
                            <w:proofErr w:type="spellStart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>natoque</w:t>
                            </w:r>
                            <w:proofErr w:type="spellEnd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>penatibus</w:t>
                            </w:r>
                            <w:proofErr w:type="spellEnd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 xml:space="preserve"> et </w:t>
                            </w:r>
                            <w:proofErr w:type="spellStart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>magnis</w:t>
                            </w:r>
                            <w:proofErr w:type="spellEnd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 xml:space="preserve"> dis parturient </w:t>
                            </w:r>
                            <w:proofErr w:type="spellStart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>montes</w:t>
                            </w:r>
                            <w:proofErr w:type="spellEnd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>nascetur</w:t>
                            </w:r>
                            <w:proofErr w:type="spellEnd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>ridiculus</w:t>
                            </w:r>
                            <w:proofErr w:type="spellEnd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 xml:space="preserve"> mus. </w:t>
                            </w:r>
                            <w:proofErr w:type="spellStart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>Donec</w:t>
                            </w:r>
                            <w:proofErr w:type="spellEnd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>quam</w:t>
                            </w:r>
                            <w:proofErr w:type="spellEnd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>felis</w:t>
                            </w:r>
                            <w:proofErr w:type="spellEnd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>ultricies</w:t>
                            </w:r>
                            <w:proofErr w:type="spellEnd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>nec</w:t>
                            </w:r>
                            <w:proofErr w:type="spellEnd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>pellentesque</w:t>
                            </w:r>
                            <w:proofErr w:type="spellEnd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>eu</w:t>
                            </w:r>
                            <w:proofErr w:type="spellEnd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>pretium</w:t>
                            </w:r>
                            <w:proofErr w:type="spellEnd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>quis</w:t>
                            </w:r>
                            <w:proofErr w:type="spellEnd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 xml:space="preserve">, sem. Nu </w:t>
                            </w:r>
                            <w:proofErr w:type="spellStart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>lla</w:t>
                            </w:r>
                            <w:proofErr w:type="spellEnd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>consequat</w:t>
                            </w:r>
                            <w:proofErr w:type="spellEnd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>massa</w:t>
                            </w:r>
                            <w:proofErr w:type="spellEnd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>quis</w:t>
                            </w:r>
                            <w:proofErr w:type="spellEnd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>enim</w:t>
                            </w:r>
                            <w:proofErr w:type="spellEnd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 xml:space="preserve">. </w:t>
                            </w:r>
                            <w:proofErr w:type="spellStart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>Donec</w:t>
                            </w:r>
                            <w:proofErr w:type="spellEnd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>pede</w:t>
                            </w:r>
                            <w:proofErr w:type="spellEnd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>justo</w:t>
                            </w:r>
                            <w:proofErr w:type="spellEnd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>fringilla</w:t>
                            </w:r>
                            <w:proofErr w:type="spellEnd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 xml:space="preserve"> vel, </w:t>
                            </w:r>
                            <w:proofErr w:type="spellStart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>aliquet</w:t>
                            </w:r>
                            <w:proofErr w:type="spellEnd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>nec</w:t>
                            </w:r>
                            <w:proofErr w:type="spellEnd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>vul</w:t>
                            </w:r>
                            <w:proofErr w:type="spellEnd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>putate</w:t>
                            </w:r>
                            <w:proofErr w:type="spellEnd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>eget</w:t>
                            </w:r>
                            <w:proofErr w:type="spellEnd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>arcu</w:t>
                            </w:r>
                            <w:proofErr w:type="spellEnd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 xml:space="preserve">. In </w:t>
                            </w:r>
                            <w:proofErr w:type="spellStart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>enim</w:t>
                            </w:r>
                            <w:proofErr w:type="spellEnd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>justo</w:t>
                            </w:r>
                            <w:proofErr w:type="spellEnd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>rhoncus</w:t>
                            </w:r>
                            <w:proofErr w:type="spellEnd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>ut</w:t>
                            </w:r>
                            <w:proofErr w:type="spellEnd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>imperdiet</w:t>
                            </w:r>
                            <w:proofErr w:type="spellEnd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 xml:space="preserve"> a, </w:t>
                            </w:r>
                            <w:proofErr w:type="spellStart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>venenatis</w:t>
                            </w:r>
                            <w:proofErr w:type="spellEnd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 xml:space="preserve"> vitae, </w:t>
                            </w:r>
                            <w:proofErr w:type="spellStart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>justo</w:t>
                            </w:r>
                            <w:proofErr w:type="spellEnd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 xml:space="preserve">. </w:t>
                            </w:r>
                          </w:p>
                          <w:p w14:paraId="1105C12C" w14:textId="77777777" w:rsidR="00945A99" w:rsidRPr="00D14766" w:rsidRDefault="00945A99" w:rsidP="00945A99">
                            <w:pPr>
                              <w:spacing w:after="280" w:line="288" w:lineRule="auto"/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</w:pPr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 xml:space="preserve">Lorem ipsum dolor sit </w:t>
                            </w:r>
                            <w:proofErr w:type="spellStart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>amet</w:t>
                            </w:r>
                            <w:proofErr w:type="spellEnd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>consectetu</w:t>
                            </w:r>
                            <w:proofErr w:type="spellEnd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>er</w:t>
                            </w:r>
                            <w:proofErr w:type="spellEnd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>adipiscing</w:t>
                            </w:r>
                            <w:proofErr w:type="spellEnd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>elit</w:t>
                            </w:r>
                            <w:proofErr w:type="spellEnd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 xml:space="preserve">. </w:t>
                            </w:r>
                            <w:proofErr w:type="spellStart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>Aenean</w:t>
                            </w:r>
                            <w:proofErr w:type="spellEnd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 xml:space="preserve"> com modo ligula </w:t>
                            </w:r>
                            <w:proofErr w:type="spellStart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>eget</w:t>
                            </w:r>
                            <w:proofErr w:type="spellEnd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 xml:space="preserve"> dolor. </w:t>
                            </w:r>
                            <w:proofErr w:type="spellStart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>Aenean</w:t>
                            </w:r>
                            <w:proofErr w:type="spellEnd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>massa</w:t>
                            </w:r>
                            <w:proofErr w:type="spellEnd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 xml:space="preserve">. Cum sociis </w:t>
                            </w:r>
                            <w:proofErr w:type="spellStart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>natoque</w:t>
                            </w:r>
                            <w:proofErr w:type="spellEnd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>penatibus</w:t>
                            </w:r>
                            <w:proofErr w:type="spellEnd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 xml:space="preserve"> et </w:t>
                            </w:r>
                            <w:proofErr w:type="spellStart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>magnis</w:t>
                            </w:r>
                            <w:proofErr w:type="spellEnd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 xml:space="preserve"> dis parturient </w:t>
                            </w:r>
                            <w:proofErr w:type="spellStart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>montes</w:t>
                            </w:r>
                            <w:proofErr w:type="spellEnd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>nascetur</w:t>
                            </w:r>
                            <w:proofErr w:type="spellEnd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>ridiculus</w:t>
                            </w:r>
                            <w:proofErr w:type="spellEnd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 xml:space="preserve"> mus. </w:t>
                            </w:r>
                            <w:proofErr w:type="spellStart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>Donec</w:t>
                            </w:r>
                            <w:proofErr w:type="spellEnd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>quam</w:t>
                            </w:r>
                            <w:proofErr w:type="spellEnd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>felis</w:t>
                            </w:r>
                            <w:proofErr w:type="spellEnd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>ultricies</w:t>
                            </w:r>
                            <w:proofErr w:type="spellEnd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>nec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24D063D1" w14:textId="77777777" w:rsidR="00945A99" w:rsidRDefault="00945A99" w:rsidP="00945A99">
                            <w:pPr>
                              <w:spacing w:after="280" w:line="288" w:lineRule="auto"/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</w:pPr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 xml:space="preserve">Lorem ipsum dolor sit </w:t>
                            </w:r>
                            <w:proofErr w:type="spellStart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>amet</w:t>
                            </w:r>
                            <w:proofErr w:type="spellEnd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>consectetu</w:t>
                            </w:r>
                            <w:proofErr w:type="spellEnd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>er</w:t>
                            </w:r>
                            <w:proofErr w:type="spellEnd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>adipiscing</w:t>
                            </w:r>
                            <w:proofErr w:type="spellEnd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>elit</w:t>
                            </w:r>
                            <w:proofErr w:type="spellEnd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 xml:space="preserve">. </w:t>
                            </w:r>
                            <w:proofErr w:type="spellStart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>Aenean</w:t>
                            </w:r>
                            <w:proofErr w:type="spellEnd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 xml:space="preserve"> com modo ligula </w:t>
                            </w:r>
                            <w:proofErr w:type="spellStart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>eget</w:t>
                            </w:r>
                            <w:proofErr w:type="spellEnd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 xml:space="preserve"> dolor. </w:t>
                            </w:r>
                            <w:proofErr w:type="spellStart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>Aenean</w:t>
                            </w:r>
                            <w:proofErr w:type="spellEnd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>massa</w:t>
                            </w:r>
                            <w:proofErr w:type="spellEnd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 xml:space="preserve">. Cum sociis </w:t>
                            </w:r>
                            <w:proofErr w:type="spellStart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>natoque</w:t>
                            </w:r>
                            <w:proofErr w:type="spellEnd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>penatibus</w:t>
                            </w:r>
                            <w:proofErr w:type="spellEnd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 xml:space="preserve"> et </w:t>
                            </w:r>
                            <w:proofErr w:type="spellStart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>magnis</w:t>
                            </w:r>
                            <w:proofErr w:type="spellEnd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 xml:space="preserve"> dis parturient </w:t>
                            </w:r>
                            <w:proofErr w:type="spellStart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>montes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6992108E" w14:textId="77777777" w:rsidR="00945A99" w:rsidRPr="00D14766" w:rsidRDefault="00945A99" w:rsidP="00945A99">
                            <w:pPr>
                              <w:spacing w:after="280" w:line="288" w:lineRule="auto"/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>N</w:t>
                            </w:r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>ascetur</w:t>
                            </w:r>
                            <w:proofErr w:type="spellEnd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>ridiculus</w:t>
                            </w:r>
                            <w:proofErr w:type="spellEnd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 xml:space="preserve"> mus. </w:t>
                            </w:r>
                            <w:proofErr w:type="spellStart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>Donec</w:t>
                            </w:r>
                            <w:proofErr w:type="spellEnd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>quam</w:t>
                            </w:r>
                            <w:proofErr w:type="spellEnd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>felis</w:t>
                            </w:r>
                            <w:proofErr w:type="spellEnd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>ultricies</w:t>
                            </w:r>
                            <w:proofErr w:type="spellEnd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>nec</w:t>
                            </w:r>
                            <w:proofErr w:type="spellEnd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>pellentesque</w:t>
                            </w:r>
                            <w:proofErr w:type="spellEnd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>eu</w:t>
                            </w:r>
                            <w:proofErr w:type="spellEnd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>pretium</w:t>
                            </w:r>
                            <w:proofErr w:type="spellEnd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>quis</w:t>
                            </w:r>
                            <w:proofErr w:type="spellEnd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 xml:space="preserve">, sem. Nu </w:t>
                            </w:r>
                            <w:proofErr w:type="spellStart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>lla</w:t>
                            </w:r>
                            <w:proofErr w:type="spellEnd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>consequat</w:t>
                            </w:r>
                            <w:proofErr w:type="spellEnd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>massa</w:t>
                            </w:r>
                            <w:proofErr w:type="spellEnd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>quis</w:t>
                            </w:r>
                            <w:proofErr w:type="spellEnd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>enim</w:t>
                            </w:r>
                            <w:proofErr w:type="spellEnd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 xml:space="preserve">. </w:t>
                            </w:r>
                            <w:proofErr w:type="spellStart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>Donec</w:t>
                            </w:r>
                            <w:proofErr w:type="spellEnd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>pede</w:t>
                            </w:r>
                            <w:proofErr w:type="spellEnd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>justo</w:t>
                            </w:r>
                            <w:proofErr w:type="spellEnd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>fringilla</w:t>
                            </w:r>
                            <w:proofErr w:type="spellEnd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 xml:space="preserve"> vel, </w:t>
                            </w:r>
                            <w:proofErr w:type="spellStart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>aliquet</w:t>
                            </w:r>
                            <w:proofErr w:type="spellEnd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>nec</w:t>
                            </w:r>
                            <w:proofErr w:type="spellEnd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>vul</w:t>
                            </w:r>
                            <w:proofErr w:type="spellEnd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>putate</w:t>
                            </w:r>
                            <w:proofErr w:type="spellEnd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>eget</w:t>
                            </w:r>
                            <w:proofErr w:type="spellEnd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>arcu</w:t>
                            </w:r>
                            <w:proofErr w:type="spellEnd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 xml:space="preserve">. In </w:t>
                            </w:r>
                            <w:proofErr w:type="spellStart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>enim</w:t>
                            </w:r>
                            <w:proofErr w:type="spellEnd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>justo</w:t>
                            </w:r>
                            <w:proofErr w:type="spellEnd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>rhoncus</w:t>
                            </w:r>
                            <w:proofErr w:type="spellEnd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>ut</w:t>
                            </w:r>
                            <w:proofErr w:type="spellEnd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>imperdiet</w:t>
                            </w:r>
                            <w:proofErr w:type="spellEnd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 xml:space="preserve"> a, </w:t>
                            </w:r>
                            <w:proofErr w:type="spellStart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>venenatis</w:t>
                            </w:r>
                            <w:proofErr w:type="spellEnd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 xml:space="preserve"> vitae, </w:t>
                            </w:r>
                            <w:proofErr w:type="spellStart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>justo</w:t>
                            </w:r>
                            <w:proofErr w:type="spellEnd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 xml:space="preserve">. </w:t>
                            </w:r>
                          </w:p>
                          <w:p w14:paraId="23920A4E" w14:textId="77777777" w:rsidR="00945A99" w:rsidRPr="00D14766" w:rsidRDefault="00945A99" w:rsidP="00945A99">
                            <w:pPr>
                              <w:spacing w:after="280" w:line="288" w:lineRule="auto"/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</w:pPr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 xml:space="preserve">Lorem ipsum dolor sit </w:t>
                            </w:r>
                            <w:proofErr w:type="spellStart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>amet</w:t>
                            </w:r>
                            <w:proofErr w:type="spellEnd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>consectetu</w:t>
                            </w:r>
                            <w:proofErr w:type="spellEnd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>er</w:t>
                            </w:r>
                            <w:proofErr w:type="spellEnd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>adipiscing</w:t>
                            </w:r>
                            <w:proofErr w:type="spellEnd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>elit</w:t>
                            </w:r>
                            <w:proofErr w:type="spellEnd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 xml:space="preserve">. </w:t>
                            </w:r>
                            <w:proofErr w:type="spellStart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>Aenean</w:t>
                            </w:r>
                            <w:proofErr w:type="spellEnd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 xml:space="preserve"> com modo ligula </w:t>
                            </w:r>
                            <w:proofErr w:type="spellStart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>eget</w:t>
                            </w:r>
                            <w:proofErr w:type="spellEnd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 xml:space="preserve"> dolor. </w:t>
                            </w:r>
                            <w:proofErr w:type="spellStart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>Aenean</w:t>
                            </w:r>
                            <w:proofErr w:type="spellEnd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>massa</w:t>
                            </w:r>
                            <w:proofErr w:type="spellEnd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 xml:space="preserve">. Cum sociis </w:t>
                            </w:r>
                            <w:proofErr w:type="spellStart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>natoque</w:t>
                            </w:r>
                            <w:proofErr w:type="spellEnd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>penatibus</w:t>
                            </w:r>
                            <w:proofErr w:type="spellEnd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 xml:space="preserve"> et </w:t>
                            </w:r>
                            <w:proofErr w:type="spellStart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>magnis</w:t>
                            </w:r>
                            <w:proofErr w:type="spellEnd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 xml:space="preserve"> dis parturient </w:t>
                            </w:r>
                            <w:proofErr w:type="spellStart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>montes</w:t>
                            </w:r>
                            <w:proofErr w:type="spellEnd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>nascetur</w:t>
                            </w:r>
                            <w:proofErr w:type="spellEnd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>ridiculus</w:t>
                            </w:r>
                            <w:proofErr w:type="spellEnd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 xml:space="preserve"> mus. </w:t>
                            </w:r>
                            <w:proofErr w:type="spellStart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>Donec</w:t>
                            </w:r>
                            <w:proofErr w:type="spellEnd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>quam</w:t>
                            </w:r>
                            <w:proofErr w:type="spellEnd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>felis</w:t>
                            </w:r>
                            <w:proofErr w:type="spellEnd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>ultricies</w:t>
                            </w:r>
                            <w:proofErr w:type="spellEnd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>nec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34A20956" w14:textId="77777777" w:rsidR="00945A99" w:rsidRDefault="00945A99" w:rsidP="00945A99">
                            <w:pPr>
                              <w:spacing w:after="280" w:line="288" w:lineRule="auto"/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</w:pPr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 xml:space="preserve">Lorem ipsum dolor sit </w:t>
                            </w:r>
                            <w:proofErr w:type="spellStart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>amet</w:t>
                            </w:r>
                            <w:proofErr w:type="spellEnd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>consectetu</w:t>
                            </w:r>
                            <w:proofErr w:type="spellEnd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>er</w:t>
                            </w:r>
                            <w:proofErr w:type="spellEnd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>adipiscing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474CE828" w14:textId="77777777" w:rsidR="00945A99" w:rsidRPr="00D14766" w:rsidRDefault="00945A99" w:rsidP="00945A99">
                            <w:pPr>
                              <w:spacing w:after="280" w:line="288" w:lineRule="auto"/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>nascetur</w:t>
                            </w:r>
                            <w:proofErr w:type="spellEnd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>ridiculus</w:t>
                            </w:r>
                            <w:proofErr w:type="spellEnd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 xml:space="preserve"> mus. </w:t>
                            </w:r>
                            <w:proofErr w:type="spellStart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>Donec</w:t>
                            </w:r>
                            <w:proofErr w:type="spellEnd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>quam</w:t>
                            </w:r>
                            <w:proofErr w:type="spellEnd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>felis</w:t>
                            </w:r>
                            <w:proofErr w:type="spellEnd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>ultricies</w:t>
                            </w:r>
                            <w:proofErr w:type="spellEnd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>nec</w:t>
                            </w:r>
                            <w:proofErr w:type="spellEnd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>pellentesque</w:t>
                            </w:r>
                            <w:proofErr w:type="spellEnd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>eu</w:t>
                            </w:r>
                            <w:proofErr w:type="spellEnd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>pretium</w:t>
                            </w:r>
                            <w:proofErr w:type="spellEnd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>quis</w:t>
                            </w:r>
                            <w:proofErr w:type="spellEnd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 xml:space="preserve">, sem. Nu </w:t>
                            </w:r>
                            <w:proofErr w:type="spellStart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>lla</w:t>
                            </w:r>
                            <w:proofErr w:type="spellEnd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>consequat</w:t>
                            </w:r>
                            <w:proofErr w:type="spellEnd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>massa</w:t>
                            </w:r>
                            <w:proofErr w:type="spellEnd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>quis</w:t>
                            </w:r>
                            <w:proofErr w:type="spellEnd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>enim</w:t>
                            </w:r>
                            <w:proofErr w:type="spellEnd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 xml:space="preserve">. </w:t>
                            </w:r>
                            <w:proofErr w:type="spellStart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>Donec</w:t>
                            </w:r>
                            <w:proofErr w:type="spellEnd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>pede</w:t>
                            </w:r>
                            <w:proofErr w:type="spellEnd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>justo</w:t>
                            </w:r>
                            <w:proofErr w:type="spellEnd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>fringilla</w:t>
                            </w:r>
                            <w:proofErr w:type="spellEnd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 xml:space="preserve"> vel, </w:t>
                            </w:r>
                            <w:proofErr w:type="spellStart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>aliquet</w:t>
                            </w:r>
                            <w:proofErr w:type="spellEnd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>nec</w:t>
                            </w:r>
                            <w:proofErr w:type="spellEnd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>vul</w:t>
                            </w:r>
                            <w:proofErr w:type="spellEnd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>putate</w:t>
                            </w:r>
                            <w:proofErr w:type="spellEnd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>eget</w:t>
                            </w:r>
                            <w:proofErr w:type="spellEnd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>arcu</w:t>
                            </w:r>
                            <w:proofErr w:type="spellEnd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 xml:space="preserve">. In </w:t>
                            </w:r>
                            <w:proofErr w:type="spellStart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>enim</w:t>
                            </w:r>
                            <w:proofErr w:type="spellEnd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>justo</w:t>
                            </w:r>
                            <w:proofErr w:type="spellEnd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>rhoncus</w:t>
                            </w:r>
                            <w:proofErr w:type="spellEnd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>ut</w:t>
                            </w:r>
                            <w:proofErr w:type="spellEnd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>imperdiet</w:t>
                            </w:r>
                            <w:proofErr w:type="spellEnd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 xml:space="preserve"> a, </w:t>
                            </w:r>
                            <w:proofErr w:type="spellStart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>venenatis</w:t>
                            </w:r>
                            <w:proofErr w:type="spellEnd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 xml:space="preserve"> vitae, </w:t>
                            </w:r>
                            <w:proofErr w:type="spellStart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>justo</w:t>
                            </w:r>
                            <w:proofErr w:type="spellEnd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 xml:space="preserve">. </w:t>
                            </w:r>
                          </w:p>
                          <w:p w14:paraId="6C731E0C" w14:textId="77777777" w:rsidR="00945A99" w:rsidRPr="00D14766" w:rsidRDefault="00945A99" w:rsidP="00945A99">
                            <w:pPr>
                              <w:spacing w:after="280" w:line="288" w:lineRule="auto"/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</w:pPr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 xml:space="preserve">Lorem ipsum dolor sit </w:t>
                            </w:r>
                            <w:proofErr w:type="spellStart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>amet</w:t>
                            </w:r>
                            <w:proofErr w:type="spellEnd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>consectetu</w:t>
                            </w:r>
                            <w:proofErr w:type="spellEnd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>er</w:t>
                            </w:r>
                            <w:proofErr w:type="spellEnd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>adipiscing</w:t>
                            </w:r>
                            <w:proofErr w:type="spellEnd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>elit</w:t>
                            </w:r>
                            <w:proofErr w:type="spellEnd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 xml:space="preserve">. </w:t>
                            </w:r>
                            <w:proofErr w:type="spellStart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>Aenean</w:t>
                            </w:r>
                            <w:proofErr w:type="spellEnd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 xml:space="preserve"> com modo ligula </w:t>
                            </w:r>
                            <w:proofErr w:type="spellStart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>eget</w:t>
                            </w:r>
                            <w:proofErr w:type="spellEnd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 xml:space="preserve"> dolor. </w:t>
                            </w:r>
                            <w:proofErr w:type="spellStart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>Aenean</w:t>
                            </w:r>
                            <w:proofErr w:type="spellEnd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>massa</w:t>
                            </w:r>
                            <w:proofErr w:type="spellEnd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 xml:space="preserve">. Cum sociis </w:t>
                            </w:r>
                            <w:proofErr w:type="spellStart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>natoque</w:t>
                            </w:r>
                            <w:proofErr w:type="spellEnd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>penatibus</w:t>
                            </w:r>
                            <w:proofErr w:type="spellEnd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 xml:space="preserve"> et </w:t>
                            </w:r>
                            <w:proofErr w:type="spellStart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>magnis</w:t>
                            </w:r>
                            <w:proofErr w:type="spellEnd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 xml:space="preserve"> dis parturient </w:t>
                            </w:r>
                            <w:proofErr w:type="spellStart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>montes</w:t>
                            </w:r>
                            <w:proofErr w:type="spellEnd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>nascetur</w:t>
                            </w:r>
                            <w:proofErr w:type="spellEnd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>ridiculus</w:t>
                            </w:r>
                            <w:proofErr w:type="spellEnd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 xml:space="preserve"> mus. </w:t>
                            </w:r>
                            <w:proofErr w:type="spellStart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>Donec</w:t>
                            </w:r>
                            <w:proofErr w:type="spellEnd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>quam</w:t>
                            </w:r>
                            <w:proofErr w:type="spellEnd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>felis</w:t>
                            </w:r>
                            <w:proofErr w:type="spellEnd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>ultricies</w:t>
                            </w:r>
                            <w:proofErr w:type="spellEnd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>nec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17549232" w14:textId="77777777" w:rsidR="00945A99" w:rsidRPr="00D14766" w:rsidRDefault="00945A99" w:rsidP="00945A99">
                            <w:pPr>
                              <w:spacing w:after="280" w:line="288" w:lineRule="auto"/>
                              <w:rPr>
                                <w:rFonts w:ascii="Arial" w:hAnsi="Arial" w:cs="Arial"/>
                                <w:color w:val="595959" w:themeColor="text1" w:themeTint="A6"/>
                              </w:rPr>
                            </w:pPr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 xml:space="preserve">Lorem ipsum dolor sit </w:t>
                            </w:r>
                            <w:proofErr w:type="spellStart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>amet</w:t>
                            </w:r>
                            <w:proofErr w:type="spellEnd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>consectetu</w:t>
                            </w:r>
                            <w:proofErr w:type="spellEnd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>er</w:t>
                            </w:r>
                            <w:proofErr w:type="spellEnd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14766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>adipiscing</w:t>
                            </w:r>
                            <w:proofErr w:type="spellEnd"/>
                          </w:p>
                          <w:p w14:paraId="227947EE" w14:textId="77777777" w:rsidR="00945A99" w:rsidRPr="00A6740B" w:rsidRDefault="00945A99" w:rsidP="00945A99">
                            <w:pPr>
                              <w:spacing w:after="280" w:line="288" w:lineRule="auto"/>
                              <w:rPr>
                                <w:rFonts w:ascii="Arial" w:hAnsi="Arial" w:cs="Arial"/>
                                <w:color w:val="595959"/>
                              </w:rPr>
                            </w:pPr>
                          </w:p>
                          <w:p w14:paraId="4163B3A1" w14:textId="77777777" w:rsidR="00EC4376" w:rsidRPr="00A6740B" w:rsidRDefault="00EC4376" w:rsidP="007E2B71">
                            <w:pPr>
                              <w:spacing w:after="280" w:line="288" w:lineRule="auto"/>
                              <w:rPr>
                                <w:rFonts w:ascii="Arial" w:hAnsi="Arial" w:cs="Arial"/>
                                <w:color w:val="595959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948253" id="Rectangle 144" o:spid="_x0000_s1026" style="position:absolute;margin-left:0;margin-top:137.95pt;width:439.95pt;height:396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" filled="f" stroked="f">
                <v:path arrowok="t"/>
                <v:textbox inset="0,0,0,0">
                  <w:txbxContent>
                    <w:p w14:paraId="4F3F3F67" w14:textId="77777777" w:rsidR="00945A99" w:rsidRPr="00D14766" w:rsidRDefault="00945A99" w:rsidP="00945A99">
                      <w:pPr>
                        <w:spacing w:after="280" w:line="288" w:lineRule="auto"/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>First sentence that answers the who, what, when,</w:t>
                      </w:r>
                      <w:bookmarkStart w:id="1" w:name="_GoBack"/>
                      <w:r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 xml:space="preserve"> where and why…</w:t>
                      </w:r>
                    </w:p>
                    <w:p w14:paraId="48702344" w14:textId="77777777" w:rsidR="00945A99" w:rsidRPr="00D14766" w:rsidRDefault="00945A99" w:rsidP="00945A99">
                      <w:pPr>
                        <w:spacing w:after="280" w:line="288" w:lineRule="auto"/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</w:pPr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 xml:space="preserve">In </w:t>
                      </w:r>
                      <w:proofErr w:type="spellStart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>enim</w:t>
                      </w:r>
                      <w:proofErr w:type="spellEnd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>justo</w:t>
                      </w:r>
                      <w:proofErr w:type="spellEnd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>rhoncus</w:t>
                      </w:r>
                      <w:proofErr w:type="spellEnd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>ut</w:t>
                      </w:r>
                      <w:proofErr w:type="spellEnd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>imperdiet</w:t>
                      </w:r>
                      <w:proofErr w:type="spellEnd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 xml:space="preserve"> a, </w:t>
                      </w:r>
                      <w:proofErr w:type="spellStart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>venenatis</w:t>
                      </w:r>
                      <w:proofErr w:type="spellEnd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 xml:space="preserve"> vitae, </w:t>
                      </w:r>
                      <w:proofErr w:type="spellStart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>justo</w:t>
                      </w:r>
                      <w:proofErr w:type="spellEnd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 xml:space="preserve">. Lorem ipsum dolor sit </w:t>
                      </w:r>
                      <w:proofErr w:type="spellStart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>amet</w:t>
                      </w:r>
                      <w:proofErr w:type="spellEnd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>consectetu</w:t>
                      </w:r>
                      <w:proofErr w:type="spellEnd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>er</w:t>
                      </w:r>
                      <w:proofErr w:type="spellEnd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>adipis</w:t>
                      </w:r>
                      <w:bookmarkEnd w:id="1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>cing</w:t>
                      </w:r>
                      <w:proofErr w:type="spellEnd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>elit</w:t>
                      </w:r>
                      <w:proofErr w:type="spellEnd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 xml:space="preserve">. </w:t>
                      </w:r>
                      <w:proofErr w:type="spellStart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>Aenean</w:t>
                      </w:r>
                      <w:proofErr w:type="spellEnd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 xml:space="preserve"> com modo ligula </w:t>
                      </w:r>
                      <w:proofErr w:type="spellStart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>eget</w:t>
                      </w:r>
                      <w:proofErr w:type="spellEnd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 xml:space="preserve"> dolor. </w:t>
                      </w:r>
                      <w:proofErr w:type="spellStart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>Aenean</w:t>
                      </w:r>
                      <w:proofErr w:type="spellEnd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>massa</w:t>
                      </w:r>
                      <w:proofErr w:type="spellEnd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 xml:space="preserve">. Cum sociis </w:t>
                      </w:r>
                      <w:proofErr w:type="spellStart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>natoque</w:t>
                      </w:r>
                      <w:proofErr w:type="spellEnd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>penatibus</w:t>
                      </w:r>
                      <w:proofErr w:type="spellEnd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 xml:space="preserve"> et </w:t>
                      </w:r>
                      <w:proofErr w:type="spellStart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>magnis</w:t>
                      </w:r>
                      <w:proofErr w:type="spellEnd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 xml:space="preserve"> dis parturient </w:t>
                      </w:r>
                      <w:proofErr w:type="spellStart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>montes</w:t>
                      </w:r>
                      <w:proofErr w:type="spellEnd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>nascetur</w:t>
                      </w:r>
                      <w:proofErr w:type="spellEnd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>ridiculus</w:t>
                      </w:r>
                      <w:proofErr w:type="spellEnd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 xml:space="preserve"> mus. </w:t>
                      </w:r>
                      <w:proofErr w:type="spellStart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>Donec</w:t>
                      </w:r>
                      <w:proofErr w:type="spellEnd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>quam</w:t>
                      </w:r>
                      <w:proofErr w:type="spellEnd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>felis</w:t>
                      </w:r>
                      <w:proofErr w:type="spellEnd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>ultricies</w:t>
                      </w:r>
                      <w:proofErr w:type="spellEnd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>nec</w:t>
                      </w:r>
                      <w:proofErr w:type="spellEnd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>pellentesque</w:t>
                      </w:r>
                      <w:proofErr w:type="spellEnd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>eu</w:t>
                      </w:r>
                      <w:proofErr w:type="spellEnd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>pretium</w:t>
                      </w:r>
                      <w:proofErr w:type="spellEnd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>quis</w:t>
                      </w:r>
                      <w:proofErr w:type="spellEnd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 xml:space="preserve">, sem. Nu </w:t>
                      </w:r>
                      <w:proofErr w:type="spellStart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>lla</w:t>
                      </w:r>
                      <w:proofErr w:type="spellEnd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>consequat</w:t>
                      </w:r>
                      <w:proofErr w:type="spellEnd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>massa</w:t>
                      </w:r>
                      <w:proofErr w:type="spellEnd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>quis</w:t>
                      </w:r>
                      <w:proofErr w:type="spellEnd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>enim</w:t>
                      </w:r>
                      <w:proofErr w:type="spellEnd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 xml:space="preserve">. </w:t>
                      </w:r>
                      <w:proofErr w:type="spellStart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>Donec</w:t>
                      </w:r>
                      <w:proofErr w:type="spellEnd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>pede</w:t>
                      </w:r>
                      <w:proofErr w:type="spellEnd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>justo</w:t>
                      </w:r>
                      <w:proofErr w:type="spellEnd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>fringilla</w:t>
                      </w:r>
                      <w:proofErr w:type="spellEnd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 xml:space="preserve"> vel, </w:t>
                      </w:r>
                      <w:proofErr w:type="spellStart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>aliquet</w:t>
                      </w:r>
                      <w:proofErr w:type="spellEnd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>nec</w:t>
                      </w:r>
                      <w:proofErr w:type="spellEnd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>vul</w:t>
                      </w:r>
                      <w:proofErr w:type="spellEnd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>putate</w:t>
                      </w:r>
                      <w:proofErr w:type="spellEnd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>eget</w:t>
                      </w:r>
                      <w:proofErr w:type="spellEnd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>arcu</w:t>
                      </w:r>
                      <w:proofErr w:type="spellEnd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 xml:space="preserve">. In </w:t>
                      </w:r>
                      <w:proofErr w:type="spellStart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>enim</w:t>
                      </w:r>
                      <w:proofErr w:type="spellEnd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>justo</w:t>
                      </w:r>
                      <w:proofErr w:type="spellEnd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>rhoncus</w:t>
                      </w:r>
                      <w:proofErr w:type="spellEnd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>ut</w:t>
                      </w:r>
                      <w:proofErr w:type="spellEnd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>imperdiet</w:t>
                      </w:r>
                      <w:proofErr w:type="spellEnd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 xml:space="preserve"> a, </w:t>
                      </w:r>
                      <w:proofErr w:type="spellStart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>venenatis</w:t>
                      </w:r>
                      <w:proofErr w:type="spellEnd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 xml:space="preserve"> vitae, </w:t>
                      </w:r>
                      <w:proofErr w:type="spellStart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>justo</w:t>
                      </w:r>
                      <w:proofErr w:type="spellEnd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 xml:space="preserve">. </w:t>
                      </w:r>
                    </w:p>
                    <w:p w14:paraId="1105C12C" w14:textId="77777777" w:rsidR="00945A99" w:rsidRPr="00D14766" w:rsidRDefault="00945A99" w:rsidP="00945A99">
                      <w:pPr>
                        <w:spacing w:after="280" w:line="288" w:lineRule="auto"/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</w:pPr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 xml:space="preserve">Lorem ipsum dolor sit </w:t>
                      </w:r>
                      <w:proofErr w:type="spellStart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>amet</w:t>
                      </w:r>
                      <w:proofErr w:type="spellEnd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>consectetu</w:t>
                      </w:r>
                      <w:proofErr w:type="spellEnd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>er</w:t>
                      </w:r>
                      <w:proofErr w:type="spellEnd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>adipiscing</w:t>
                      </w:r>
                      <w:proofErr w:type="spellEnd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>elit</w:t>
                      </w:r>
                      <w:proofErr w:type="spellEnd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 xml:space="preserve">. </w:t>
                      </w:r>
                      <w:proofErr w:type="spellStart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>Aenean</w:t>
                      </w:r>
                      <w:proofErr w:type="spellEnd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 xml:space="preserve"> com modo ligula </w:t>
                      </w:r>
                      <w:proofErr w:type="spellStart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>eget</w:t>
                      </w:r>
                      <w:proofErr w:type="spellEnd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 xml:space="preserve"> dolor. </w:t>
                      </w:r>
                      <w:proofErr w:type="spellStart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>Aenean</w:t>
                      </w:r>
                      <w:proofErr w:type="spellEnd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>massa</w:t>
                      </w:r>
                      <w:proofErr w:type="spellEnd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 xml:space="preserve">. Cum sociis </w:t>
                      </w:r>
                      <w:proofErr w:type="spellStart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>natoque</w:t>
                      </w:r>
                      <w:proofErr w:type="spellEnd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>penatibus</w:t>
                      </w:r>
                      <w:proofErr w:type="spellEnd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 xml:space="preserve"> et </w:t>
                      </w:r>
                      <w:proofErr w:type="spellStart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>magnis</w:t>
                      </w:r>
                      <w:proofErr w:type="spellEnd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 xml:space="preserve"> dis parturient </w:t>
                      </w:r>
                      <w:proofErr w:type="spellStart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>montes</w:t>
                      </w:r>
                      <w:proofErr w:type="spellEnd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>nascetur</w:t>
                      </w:r>
                      <w:proofErr w:type="spellEnd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>ridiculus</w:t>
                      </w:r>
                      <w:proofErr w:type="spellEnd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 xml:space="preserve"> mus. </w:t>
                      </w:r>
                      <w:proofErr w:type="spellStart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>Donec</w:t>
                      </w:r>
                      <w:proofErr w:type="spellEnd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>quam</w:t>
                      </w:r>
                      <w:proofErr w:type="spellEnd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>felis</w:t>
                      </w:r>
                      <w:proofErr w:type="spellEnd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>ultricies</w:t>
                      </w:r>
                      <w:proofErr w:type="spellEnd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>nec</w:t>
                      </w:r>
                      <w:proofErr w:type="spellEnd"/>
                      <w:r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>.</w:t>
                      </w:r>
                    </w:p>
                    <w:p w14:paraId="24D063D1" w14:textId="77777777" w:rsidR="00945A99" w:rsidRDefault="00945A99" w:rsidP="00945A99">
                      <w:pPr>
                        <w:spacing w:after="280" w:line="288" w:lineRule="auto"/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</w:pPr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 xml:space="preserve">Lorem ipsum dolor sit </w:t>
                      </w:r>
                      <w:proofErr w:type="spellStart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>amet</w:t>
                      </w:r>
                      <w:proofErr w:type="spellEnd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>consectetu</w:t>
                      </w:r>
                      <w:proofErr w:type="spellEnd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>er</w:t>
                      </w:r>
                      <w:proofErr w:type="spellEnd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>adipiscing</w:t>
                      </w:r>
                      <w:proofErr w:type="spellEnd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>elit</w:t>
                      </w:r>
                      <w:proofErr w:type="spellEnd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 xml:space="preserve">. </w:t>
                      </w:r>
                      <w:proofErr w:type="spellStart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>Aenean</w:t>
                      </w:r>
                      <w:proofErr w:type="spellEnd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 xml:space="preserve"> com modo ligula </w:t>
                      </w:r>
                      <w:proofErr w:type="spellStart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>eget</w:t>
                      </w:r>
                      <w:proofErr w:type="spellEnd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 xml:space="preserve"> dolor. </w:t>
                      </w:r>
                      <w:proofErr w:type="spellStart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>Aenean</w:t>
                      </w:r>
                      <w:proofErr w:type="spellEnd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>massa</w:t>
                      </w:r>
                      <w:proofErr w:type="spellEnd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 xml:space="preserve">. Cum sociis </w:t>
                      </w:r>
                      <w:proofErr w:type="spellStart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>natoque</w:t>
                      </w:r>
                      <w:proofErr w:type="spellEnd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>penatibus</w:t>
                      </w:r>
                      <w:proofErr w:type="spellEnd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 xml:space="preserve"> et </w:t>
                      </w:r>
                      <w:proofErr w:type="spellStart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>magnis</w:t>
                      </w:r>
                      <w:proofErr w:type="spellEnd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 xml:space="preserve"> dis parturient </w:t>
                      </w:r>
                      <w:proofErr w:type="spellStart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>montes</w:t>
                      </w:r>
                      <w:proofErr w:type="spellEnd"/>
                      <w:r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>.</w:t>
                      </w:r>
                    </w:p>
                    <w:p w14:paraId="6992108E" w14:textId="77777777" w:rsidR="00945A99" w:rsidRPr="00D14766" w:rsidRDefault="00945A99" w:rsidP="00945A99">
                      <w:pPr>
                        <w:spacing w:after="280" w:line="288" w:lineRule="auto"/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>N</w:t>
                      </w:r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>ascetur</w:t>
                      </w:r>
                      <w:proofErr w:type="spellEnd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>ridiculus</w:t>
                      </w:r>
                      <w:proofErr w:type="spellEnd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 xml:space="preserve"> mus. </w:t>
                      </w:r>
                      <w:proofErr w:type="spellStart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>Donec</w:t>
                      </w:r>
                      <w:proofErr w:type="spellEnd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>quam</w:t>
                      </w:r>
                      <w:proofErr w:type="spellEnd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>felis</w:t>
                      </w:r>
                      <w:proofErr w:type="spellEnd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>ultricies</w:t>
                      </w:r>
                      <w:proofErr w:type="spellEnd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>nec</w:t>
                      </w:r>
                      <w:proofErr w:type="spellEnd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>pellentesque</w:t>
                      </w:r>
                      <w:proofErr w:type="spellEnd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>eu</w:t>
                      </w:r>
                      <w:proofErr w:type="spellEnd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>pretium</w:t>
                      </w:r>
                      <w:proofErr w:type="spellEnd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>quis</w:t>
                      </w:r>
                      <w:proofErr w:type="spellEnd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 xml:space="preserve">, sem. Nu </w:t>
                      </w:r>
                      <w:proofErr w:type="spellStart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>lla</w:t>
                      </w:r>
                      <w:proofErr w:type="spellEnd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>consequat</w:t>
                      </w:r>
                      <w:proofErr w:type="spellEnd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>massa</w:t>
                      </w:r>
                      <w:proofErr w:type="spellEnd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>quis</w:t>
                      </w:r>
                      <w:proofErr w:type="spellEnd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>enim</w:t>
                      </w:r>
                      <w:proofErr w:type="spellEnd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 xml:space="preserve">. </w:t>
                      </w:r>
                      <w:proofErr w:type="spellStart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>Donec</w:t>
                      </w:r>
                      <w:proofErr w:type="spellEnd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>pede</w:t>
                      </w:r>
                      <w:proofErr w:type="spellEnd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>justo</w:t>
                      </w:r>
                      <w:proofErr w:type="spellEnd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>fringilla</w:t>
                      </w:r>
                      <w:proofErr w:type="spellEnd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 xml:space="preserve"> vel, </w:t>
                      </w:r>
                      <w:proofErr w:type="spellStart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>aliquet</w:t>
                      </w:r>
                      <w:proofErr w:type="spellEnd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>nec</w:t>
                      </w:r>
                      <w:proofErr w:type="spellEnd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>vul</w:t>
                      </w:r>
                      <w:proofErr w:type="spellEnd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>putate</w:t>
                      </w:r>
                      <w:proofErr w:type="spellEnd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>eget</w:t>
                      </w:r>
                      <w:proofErr w:type="spellEnd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>arcu</w:t>
                      </w:r>
                      <w:proofErr w:type="spellEnd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 xml:space="preserve">. In </w:t>
                      </w:r>
                      <w:proofErr w:type="spellStart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>enim</w:t>
                      </w:r>
                      <w:proofErr w:type="spellEnd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>justo</w:t>
                      </w:r>
                      <w:proofErr w:type="spellEnd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>rhoncus</w:t>
                      </w:r>
                      <w:proofErr w:type="spellEnd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>ut</w:t>
                      </w:r>
                      <w:proofErr w:type="spellEnd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>imperdiet</w:t>
                      </w:r>
                      <w:proofErr w:type="spellEnd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 xml:space="preserve"> a, </w:t>
                      </w:r>
                      <w:proofErr w:type="spellStart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>venenatis</w:t>
                      </w:r>
                      <w:proofErr w:type="spellEnd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 xml:space="preserve"> vitae, </w:t>
                      </w:r>
                      <w:proofErr w:type="spellStart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>justo</w:t>
                      </w:r>
                      <w:proofErr w:type="spellEnd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 xml:space="preserve">. </w:t>
                      </w:r>
                    </w:p>
                    <w:p w14:paraId="23920A4E" w14:textId="77777777" w:rsidR="00945A99" w:rsidRPr="00D14766" w:rsidRDefault="00945A99" w:rsidP="00945A99">
                      <w:pPr>
                        <w:spacing w:after="280" w:line="288" w:lineRule="auto"/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</w:pPr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 xml:space="preserve">Lorem ipsum dolor sit </w:t>
                      </w:r>
                      <w:proofErr w:type="spellStart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>amet</w:t>
                      </w:r>
                      <w:proofErr w:type="spellEnd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>consectetu</w:t>
                      </w:r>
                      <w:proofErr w:type="spellEnd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>er</w:t>
                      </w:r>
                      <w:proofErr w:type="spellEnd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>adipiscing</w:t>
                      </w:r>
                      <w:proofErr w:type="spellEnd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>elit</w:t>
                      </w:r>
                      <w:proofErr w:type="spellEnd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 xml:space="preserve">. </w:t>
                      </w:r>
                      <w:proofErr w:type="spellStart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>Aenean</w:t>
                      </w:r>
                      <w:proofErr w:type="spellEnd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 xml:space="preserve"> com modo ligula </w:t>
                      </w:r>
                      <w:proofErr w:type="spellStart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>eget</w:t>
                      </w:r>
                      <w:proofErr w:type="spellEnd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 xml:space="preserve"> dolor. </w:t>
                      </w:r>
                      <w:proofErr w:type="spellStart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>Aenean</w:t>
                      </w:r>
                      <w:proofErr w:type="spellEnd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>massa</w:t>
                      </w:r>
                      <w:proofErr w:type="spellEnd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 xml:space="preserve">. Cum sociis </w:t>
                      </w:r>
                      <w:proofErr w:type="spellStart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>natoque</w:t>
                      </w:r>
                      <w:proofErr w:type="spellEnd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>penatibus</w:t>
                      </w:r>
                      <w:proofErr w:type="spellEnd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 xml:space="preserve"> et </w:t>
                      </w:r>
                      <w:proofErr w:type="spellStart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>magnis</w:t>
                      </w:r>
                      <w:proofErr w:type="spellEnd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 xml:space="preserve"> dis parturient </w:t>
                      </w:r>
                      <w:proofErr w:type="spellStart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>montes</w:t>
                      </w:r>
                      <w:proofErr w:type="spellEnd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>nascetur</w:t>
                      </w:r>
                      <w:proofErr w:type="spellEnd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>ridiculus</w:t>
                      </w:r>
                      <w:proofErr w:type="spellEnd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 xml:space="preserve"> mus. </w:t>
                      </w:r>
                      <w:proofErr w:type="spellStart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>Donec</w:t>
                      </w:r>
                      <w:proofErr w:type="spellEnd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>quam</w:t>
                      </w:r>
                      <w:proofErr w:type="spellEnd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>felis</w:t>
                      </w:r>
                      <w:proofErr w:type="spellEnd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>ultricies</w:t>
                      </w:r>
                      <w:proofErr w:type="spellEnd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>nec</w:t>
                      </w:r>
                      <w:proofErr w:type="spellEnd"/>
                      <w:r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>.</w:t>
                      </w:r>
                    </w:p>
                    <w:p w14:paraId="34A20956" w14:textId="77777777" w:rsidR="00945A99" w:rsidRDefault="00945A99" w:rsidP="00945A99">
                      <w:pPr>
                        <w:spacing w:after="280" w:line="288" w:lineRule="auto"/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</w:pPr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 xml:space="preserve">Lorem ipsum dolor sit </w:t>
                      </w:r>
                      <w:proofErr w:type="spellStart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>amet</w:t>
                      </w:r>
                      <w:proofErr w:type="spellEnd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>consectetu</w:t>
                      </w:r>
                      <w:proofErr w:type="spellEnd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>er</w:t>
                      </w:r>
                      <w:proofErr w:type="spellEnd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>adipiscing</w:t>
                      </w:r>
                      <w:proofErr w:type="spellEnd"/>
                      <w:r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>.</w:t>
                      </w:r>
                    </w:p>
                    <w:p w14:paraId="474CE828" w14:textId="77777777" w:rsidR="00945A99" w:rsidRPr="00D14766" w:rsidRDefault="00945A99" w:rsidP="00945A99">
                      <w:pPr>
                        <w:spacing w:after="280" w:line="288" w:lineRule="auto"/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</w:pPr>
                      <w:proofErr w:type="spellStart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>nascetur</w:t>
                      </w:r>
                      <w:proofErr w:type="spellEnd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>ridiculus</w:t>
                      </w:r>
                      <w:proofErr w:type="spellEnd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 xml:space="preserve"> mus. </w:t>
                      </w:r>
                      <w:proofErr w:type="spellStart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>Donec</w:t>
                      </w:r>
                      <w:proofErr w:type="spellEnd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>quam</w:t>
                      </w:r>
                      <w:proofErr w:type="spellEnd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>felis</w:t>
                      </w:r>
                      <w:proofErr w:type="spellEnd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>ultricies</w:t>
                      </w:r>
                      <w:proofErr w:type="spellEnd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>nec</w:t>
                      </w:r>
                      <w:proofErr w:type="spellEnd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>pellentesque</w:t>
                      </w:r>
                      <w:proofErr w:type="spellEnd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>eu</w:t>
                      </w:r>
                      <w:proofErr w:type="spellEnd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>pretium</w:t>
                      </w:r>
                      <w:proofErr w:type="spellEnd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>quis</w:t>
                      </w:r>
                      <w:proofErr w:type="spellEnd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 xml:space="preserve">, sem. Nu </w:t>
                      </w:r>
                      <w:proofErr w:type="spellStart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>lla</w:t>
                      </w:r>
                      <w:proofErr w:type="spellEnd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>consequat</w:t>
                      </w:r>
                      <w:proofErr w:type="spellEnd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>massa</w:t>
                      </w:r>
                      <w:proofErr w:type="spellEnd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>quis</w:t>
                      </w:r>
                      <w:proofErr w:type="spellEnd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>enim</w:t>
                      </w:r>
                      <w:proofErr w:type="spellEnd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 xml:space="preserve">. </w:t>
                      </w:r>
                      <w:proofErr w:type="spellStart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>Donec</w:t>
                      </w:r>
                      <w:proofErr w:type="spellEnd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>pede</w:t>
                      </w:r>
                      <w:proofErr w:type="spellEnd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>justo</w:t>
                      </w:r>
                      <w:proofErr w:type="spellEnd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>fringilla</w:t>
                      </w:r>
                      <w:proofErr w:type="spellEnd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 xml:space="preserve"> vel, </w:t>
                      </w:r>
                      <w:proofErr w:type="spellStart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>aliquet</w:t>
                      </w:r>
                      <w:proofErr w:type="spellEnd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>nec</w:t>
                      </w:r>
                      <w:proofErr w:type="spellEnd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>vul</w:t>
                      </w:r>
                      <w:proofErr w:type="spellEnd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>putate</w:t>
                      </w:r>
                      <w:proofErr w:type="spellEnd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>eget</w:t>
                      </w:r>
                      <w:proofErr w:type="spellEnd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>arcu</w:t>
                      </w:r>
                      <w:proofErr w:type="spellEnd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 xml:space="preserve">. In </w:t>
                      </w:r>
                      <w:proofErr w:type="spellStart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>enim</w:t>
                      </w:r>
                      <w:proofErr w:type="spellEnd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>justo</w:t>
                      </w:r>
                      <w:proofErr w:type="spellEnd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>rhoncus</w:t>
                      </w:r>
                      <w:proofErr w:type="spellEnd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>ut</w:t>
                      </w:r>
                      <w:proofErr w:type="spellEnd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>imperdiet</w:t>
                      </w:r>
                      <w:proofErr w:type="spellEnd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 xml:space="preserve"> a, </w:t>
                      </w:r>
                      <w:proofErr w:type="spellStart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>venenatis</w:t>
                      </w:r>
                      <w:proofErr w:type="spellEnd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 xml:space="preserve"> vitae, </w:t>
                      </w:r>
                      <w:proofErr w:type="spellStart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>justo</w:t>
                      </w:r>
                      <w:proofErr w:type="spellEnd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 xml:space="preserve">. </w:t>
                      </w:r>
                    </w:p>
                    <w:p w14:paraId="6C731E0C" w14:textId="77777777" w:rsidR="00945A99" w:rsidRPr="00D14766" w:rsidRDefault="00945A99" w:rsidP="00945A99">
                      <w:pPr>
                        <w:spacing w:after="280" w:line="288" w:lineRule="auto"/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</w:pPr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 xml:space="preserve">Lorem ipsum dolor sit </w:t>
                      </w:r>
                      <w:proofErr w:type="spellStart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>amet</w:t>
                      </w:r>
                      <w:proofErr w:type="spellEnd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>consectetu</w:t>
                      </w:r>
                      <w:proofErr w:type="spellEnd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>er</w:t>
                      </w:r>
                      <w:proofErr w:type="spellEnd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>adipiscing</w:t>
                      </w:r>
                      <w:proofErr w:type="spellEnd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>elit</w:t>
                      </w:r>
                      <w:proofErr w:type="spellEnd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 xml:space="preserve">. </w:t>
                      </w:r>
                      <w:proofErr w:type="spellStart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>Aenean</w:t>
                      </w:r>
                      <w:proofErr w:type="spellEnd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 xml:space="preserve"> com modo ligula </w:t>
                      </w:r>
                      <w:proofErr w:type="spellStart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>eget</w:t>
                      </w:r>
                      <w:proofErr w:type="spellEnd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 xml:space="preserve"> dolor. </w:t>
                      </w:r>
                      <w:proofErr w:type="spellStart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>Aenean</w:t>
                      </w:r>
                      <w:proofErr w:type="spellEnd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>massa</w:t>
                      </w:r>
                      <w:proofErr w:type="spellEnd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 xml:space="preserve">. Cum sociis </w:t>
                      </w:r>
                      <w:proofErr w:type="spellStart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>natoque</w:t>
                      </w:r>
                      <w:proofErr w:type="spellEnd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>penatibus</w:t>
                      </w:r>
                      <w:proofErr w:type="spellEnd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 xml:space="preserve"> et </w:t>
                      </w:r>
                      <w:proofErr w:type="spellStart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>magnis</w:t>
                      </w:r>
                      <w:proofErr w:type="spellEnd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 xml:space="preserve"> dis parturient </w:t>
                      </w:r>
                      <w:proofErr w:type="spellStart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>montes</w:t>
                      </w:r>
                      <w:proofErr w:type="spellEnd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>nascetur</w:t>
                      </w:r>
                      <w:proofErr w:type="spellEnd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>ridiculus</w:t>
                      </w:r>
                      <w:proofErr w:type="spellEnd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 xml:space="preserve"> mus. </w:t>
                      </w:r>
                      <w:proofErr w:type="spellStart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>Donec</w:t>
                      </w:r>
                      <w:proofErr w:type="spellEnd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>quam</w:t>
                      </w:r>
                      <w:proofErr w:type="spellEnd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>felis</w:t>
                      </w:r>
                      <w:proofErr w:type="spellEnd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>ultricies</w:t>
                      </w:r>
                      <w:proofErr w:type="spellEnd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>nec</w:t>
                      </w:r>
                      <w:proofErr w:type="spellEnd"/>
                      <w:r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>.</w:t>
                      </w:r>
                    </w:p>
                    <w:p w14:paraId="17549232" w14:textId="77777777" w:rsidR="00945A99" w:rsidRPr="00D14766" w:rsidRDefault="00945A99" w:rsidP="00945A99">
                      <w:pPr>
                        <w:spacing w:after="280" w:line="288" w:lineRule="auto"/>
                        <w:rPr>
                          <w:rFonts w:ascii="Arial" w:hAnsi="Arial" w:cs="Arial"/>
                          <w:color w:val="595959" w:themeColor="text1" w:themeTint="A6"/>
                        </w:rPr>
                      </w:pPr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 xml:space="preserve">Lorem ipsum dolor sit </w:t>
                      </w:r>
                      <w:proofErr w:type="spellStart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>amet</w:t>
                      </w:r>
                      <w:proofErr w:type="spellEnd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>consectetu</w:t>
                      </w:r>
                      <w:proofErr w:type="spellEnd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>er</w:t>
                      </w:r>
                      <w:proofErr w:type="spellEnd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14766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  <w:t>adipiscing</w:t>
                      </w:r>
                      <w:proofErr w:type="spellEnd"/>
                    </w:p>
                    <w:p w14:paraId="227947EE" w14:textId="77777777" w:rsidR="00945A99" w:rsidRPr="00A6740B" w:rsidRDefault="00945A99" w:rsidP="00945A99">
                      <w:pPr>
                        <w:spacing w:after="280" w:line="288" w:lineRule="auto"/>
                        <w:rPr>
                          <w:rFonts w:ascii="Arial" w:hAnsi="Arial" w:cs="Arial"/>
                          <w:color w:val="595959"/>
                        </w:rPr>
                      </w:pPr>
                    </w:p>
                    <w:p w14:paraId="4163B3A1" w14:textId="77777777" w:rsidR="00EC4376" w:rsidRPr="00A6740B" w:rsidRDefault="00EC4376" w:rsidP="007E2B71">
                      <w:pPr>
                        <w:spacing w:after="280" w:line="288" w:lineRule="auto"/>
                        <w:rPr>
                          <w:rFonts w:ascii="Arial" w:hAnsi="Arial" w:cs="Arial"/>
                          <w:color w:val="595959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52D5B25" wp14:editId="4320D9DD">
                <wp:simplePos x="0" y="0"/>
                <wp:positionH relativeFrom="column">
                  <wp:posOffset>-1</wp:posOffset>
                </wp:positionH>
                <wp:positionV relativeFrom="paragraph">
                  <wp:posOffset>1366397</wp:posOffset>
                </wp:positionV>
                <wp:extent cx="5587200" cy="165600"/>
                <wp:effectExtent l="0" t="0" r="1270" b="0"/>
                <wp:wrapNone/>
                <wp:docPr id="35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87200" cy="16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56AA8E" w14:textId="77777777" w:rsidR="00945A99" w:rsidRPr="00D14766" w:rsidRDefault="00945A99" w:rsidP="00945A99">
                            <w:pPr>
                              <w:ind w:right="-80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595959" w:themeColor="text1" w:themeTint="A6"/>
                                <w:spacing w:val="1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595959" w:themeColor="text1" w:themeTint="A6"/>
                                <w:spacing w:val="18"/>
                                <w:sz w:val="24"/>
                                <w:szCs w:val="24"/>
                              </w:rPr>
                              <w:t>Headline</w:t>
                            </w:r>
                            <w:r w:rsidRPr="00D14766">
                              <w:rPr>
                                <w:rFonts w:ascii="Arial" w:hAnsi="Arial" w:cs="Arial"/>
                                <w:b/>
                                <w:bCs/>
                                <w:color w:val="595959" w:themeColor="text1" w:themeTint="A6"/>
                                <w:spacing w:val="1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595959" w:themeColor="text1" w:themeTint="A6"/>
                                <w:spacing w:val="18"/>
                                <w:sz w:val="24"/>
                                <w:szCs w:val="24"/>
                              </w:rPr>
                              <w:t>that hooks the reader</w:t>
                            </w:r>
                          </w:p>
                          <w:p w14:paraId="7121A711" w14:textId="43646A81" w:rsidR="00EC4376" w:rsidRPr="00A6740B" w:rsidRDefault="00EC4376" w:rsidP="00EC4376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595959"/>
                                <w:spacing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2D5B25" id="Rectangle 38" o:spid="_x0000_s1027" style="position:absolute;margin-left:0;margin-top:107.6pt;width:439.95pt;height:13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" filled="f" stroked="f">
                <v:path arrowok="t"/>
                <v:textbox inset="0,0,0,0">
                  <w:txbxContent>
                    <w:p w14:paraId="7E56AA8E" w14:textId="77777777" w:rsidR="00945A99" w:rsidRPr="00D14766" w:rsidRDefault="00945A99" w:rsidP="00945A99">
                      <w:pPr>
                        <w:ind w:right="-80"/>
                        <w:jc w:val="both"/>
                        <w:rPr>
                          <w:rFonts w:ascii="Arial" w:hAnsi="Arial" w:cs="Arial"/>
                          <w:b/>
                          <w:bCs/>
                          <w:color w:val="595959" w:themeColor="text1" w:themeTint="A6"/>
                          <w:spacing w:val="18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595959" w:themeColor="text1" w:themeTint="A6"/>
                          <w:spacing w:val="18"/>
                          <w:sz w:val="24"/>
                          <w:szCs w:val="24"/>
                        </w:rPr>
                        <w:t>Headline</w:t>
                      </w:r>
                      <w:r w:rsidRPr="00D14766">
                        <w:rPr>
                          <w:rFonts w:ascii="Arial" w:hAnsi="Arial" w:cs="Arial"/>
                          <w:b/>
                          <w:bCs/>
                          <w:color w:val="595959" w:themeColor="text1" w:themeTint="A6"/>
                          <w:spacing w:val="1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595959" w:themeColor="text1" w:themeTint="A6"/>
                          <w:spacing w:val="18"/>
                          <w:sz w:val="24"/>
                          <w:szCs w:val="24"/>
                        </w:rPr>
                        <w:t>that hooks the reader</w:t>
                      </w:r>
                    </w:p>
                    <w:p w14:paraId="7121A711" w14:textId="43646A81" w:rsidR="00EC4376" w:rsidRPr="00A6740B" w:rsidRDefault="00EC4376" w:rsidP="00EC4376">
                      <w:pPr>
                        <w:jc w:val="both"/>
                        <w:rPr>
                          <w:rFonts w:ascii="Arial" w:hAnsi="Arial" w:cs="Arial"/>
                          <w:b/>
                          <w:bCs/>
                          <w:color w:val="595959"/>
                          <w:spacing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0" allowOverlap="1" wp14:anchorId="2CA5E7A9" wp14:editId="399B2DA2">
                <wp:simplePos x="0" y="0"/>
                <wp:positionH relativeFrom="column">
                  <wp:posOffset>0</wp:posOffset>
                </wp:positionH>
                <wp:positionV relativeFrom="paragraph">
                  <wp:posOffset>93345</wp:posOffset>
                </wp:positionV>
                <wp:extent cx="4320000" cy="1004400"/>
                <wp:effectExtent l="0" t="0" r="10795" b="12065"/>
                <wp:wrapNone/>
                <wp:docPr id="7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20000" cy="100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B92FA3" w14:textId="77777777" w:rsidR="00945A99" w:rsidRDefault="00945A99" w:rsidP="00945A99">
                            <w:pPr>
                              <w:spacing w:after="280" w:line="288" w:lineRule="auto"/>
                              <w:ind w:right="-55"/>
                              <w:contextualSpacing/>
                              <w:outlineLvl w:val="0"/>
                              <w:rPr>
                                <w:rFonts w:ascii="Arial" w:hAnsi="Arial" w:cs="Arial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616497">
                              <w:rPr>
                                <w:rFonts w:ascii="Arial" w:hAnsi="Arial" w:cs="Arial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GB"/>
                              </w:rPr>
                              <w:t>PRESS RELEASE</w:t>
                            </w:r>
                          </w:p>
                          <w:p w14:paraId="7665637E" w14:textId="77777777" w:rsidR="00945A99" w:rsidRDefault="00945A99" w:rsidP="00945A99">
                            <w:pPr>
                              <w:spacing w:after="280" w:line="288" w:lineRule="auto"/>
                              <w:ind w:right="-55"/>
                              <w:contextualSpacing/>
                              <w:outlineLvl w:val="0"/>
                              <w:rPr>
                                <w:rFonts w:ascii="Arial" w:hAnsi="Arial" w:cs="Arial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  <w:p w14:paraId="2AA6CC77" w14:textId="77777777" w:rsidR="00945A99" w:rsidRDefault="00945A99" w:rsidP="00945A99">
                            <w:pPr>
                              <w:spacing w:after="280" w:line="288" w:lineRule="auto"/>
                              <w:ind w:right="-55"/>
                              <w:contextualSpacing/>
                              <w:outlineLvl w:val="0"/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  <w:lang w:val="en-GB"/>
                              </w:rPr>
                            </w:pPr>
                          </w:p>
                          <w:p w14:paraId="5BFEB617" w14:textId="77777777" w:rsidR="00945A99" w:rsidRDefault="00945A99" w:rsidP="00945A99">
                            <w:pPr>
                              <w:spacing w:after="280" w:line="288" w:lineRule="auto"/>
                              <w:ind w:right="-55"/>
                              <w:contextualSpacing/>
                              <w:outlineLvl w:val="0"/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616497">
                              <w:rPr>
                                <w:rFonts w:ascii="Arial" w:hAnsi="Arial" w:cs="Arial"/>
                                <w:b/>
                                <w:bCs/>
                                <w:color w:val="595959" w:themeColor="text1" w:themeTint="A6"/>
                                <w:sz w:val="18"/>
                                <w:szCs w:val="18"/>
                                <w:lang w:val="en-GB"/>
                              </w:rPr>
                              <w:t>Contact: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595959" w:themeColor="text1" w:themeTint="A6"/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r w:rsidRPr="00616497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  <w:lang w:val="en-GB"/>
                              </w:rPr>
                              <w:t xml:space="preserve">Lucia </w:t>
                            </w:r>
                            <w:proofErr w:type="spellStart"/>
                            <w:r w:rsidRPr="00616497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  <w:lang w:val="en-GB"/>
                              </w:rPr>
                              <w:t>Hiden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  <w:lang w:val="en-GB"/>
                              </w:rPr>
                              <w:t xml:space="preserve">, </w:t>
                            </w:r>
                            <w:r w:rsidRPr="00616497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  <w:lang w:val="en-GB"/>
                              </w:rPr>
                              <w:t>North East Development Officer</w:t>
                            </w:r>
                            <w:r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  <w:lang w:val="en-GB"/>
                              </w:rPr>
                              <w:t xml:space="preserve">, </w:t>
                            </w:r>
                            <w:r w:rsidRPr="00616497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  <w:lang w:val="en-GB"/>
                              </w:rPr>
                              <w:t>Tel: 07739 138 954</w:t>
                            </w:r>
                            <w:r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  <w:lang w:val="en-GB"/>
                              </w:rPr>
                              <w:t>,</w:t>
                            </w:r>
                          </w:p>
                          <w:p w14:paraId="559C676C" w14:textId="77777777" w:rsidR="00945A99" w:rsidRPr="00616497" w:rsidRDefault="00945A99" w:rsidP="00945A99">
                            <w:pPr>
                              <w:spacing w:after="280" w:line="288" w:lineRule="auto"/>
                              <w:ind w:right="-55"/>
                              <w:contextualSpacing/>
                              <w:outlineLvl w:val="0"/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  <w:lang w:val="en-GB"/>
                              </w:rPr>
                              <w:t xml:space="preserve">email: </w:t>
                            </w:r>
                            <w:r w:rsidRPr="00616497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  <w:lang w:val="en-GB"/>
                              </w:rPr>
                              <w:t>northeastengland@nhsrf.org.uk</w:t>
                            </w:r>
                          </w:p>
                          <w:p w14:paraId="7FC866FE" w14:textId="2ACB639C" w:rsidR="008A2ECC" w:rsidRPr="00C31A83" w:rsidRDefault="008A2ECC" w:rsidP="008A2ECC">
                            <w:pPr>
                              <w:spacing w:after="280" w:line="288" w:lineRule="auto"/>
                              <w:contextualSpacing/>
                              <w:outlineLvl w:val="0"/>
                              <w:rPr>
                                <w:rFonts w:ascii="Arial" w:hAnsi="Arial" w:cs="Arial"/>
                                <w:color w:val="595959"/>
                                <w:spacing w:val="16"/>
                                <w:sz w:val="20"/>
                                <w:szCs w:val="20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A5E7A9" id="_x0000_s1028" style="position:absolute;margin-left:0;margin-top:7.35pt;width:340.15pt;height:79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" o:allowincell="f" filled="f" stroked="f">
                <v:path arrowok="t"/>
                <v:textbox inset="0,0,0,0">
                  <w:txbxContent>
                    <w:p w14:paraId="57B92FA3" w14:textId="77777777" w:rsidR="00945A99" w:rsidRDefault="00945A99" w:rsidP="00945A99">
                      <w:pPr>
                        <w:spacing w:after="280" w:line="288" w:lineRule="auto"/>
                        <w:ind w:right="-55"/>
                        <w:contextualSpacing/>
                        <w:outlineLvl w:val="0"/>
                        <w:rPr>
                          <w:rFonts w:ascii="Arial" w:hAnsi="Arial" w:cs="Arial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n-GB"/>
                        </w:rPr>
                      </w:pPr>
                      <w:r w:rsidRPr="00616497">
                        <w:rPr>
                          <w:rFonts w:ascii="Arial" w:hAnsi="Arial" w:cs="Arial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n-GB"/>
                        </w:rPr>
                        <w:t>PRESS RELEASE</w:t>
                      </w:r>
                    </w:p>
                    <w:p w14:paraId="7665637E" w14:textId="77777777" w:rsidR="00945A99" w:rsidRDefault="00945A99" w:rsidP="00945A99">
                      <w:pPr>
                        <w:spacing w:after="280" w:line="288" w:lineRule="auto"/>
                        <w:ind w:right="-55"/>
                        <w:contextualSpacing/>
                        <w:outlineLvl w:val="0"/>
                        <w:rPr>
                          <w:rFonts w:ascii="Arial" w:hAnsi="Arial" w:cs="Arial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n-GB"/>
                        </w:rPr>
                      </w:pPr>
                    </w:p>
                    <w:p w14:paraId="2AA6CC77" w14:textId="77777777" w:rsidR="00945A99" w:rsidRDefault="00945A99" w:rsidP="00945A99">
                      <w:pPr>
                        <w:spacing w:after="280" w:line="288" w:lineRule="auto"/>
                        <w:ind w:right="-55"/>
                        <w:contextualSpacing/>
                        <w:outlineLvl w:val="0"/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  <w:lang w:val="en-GB"/>
                        </w:rPr>
                      </w:pPr>
                    </w:p>
                    <w:p w14:paraId="5BFEB617" w14:textId="77777777" w:rsidR="00945A99" w:rsidRDefault="00945A99" w:rsidP="00945A99">
                      <w:pPr>
                        <w:spacing w:after="280" w:line="288" w:lineRule="auto"/>
                        <w:ind w:right="-55"/>
                        <w:contextualSpacing/>
                        <w:outlineLvl w:val="0"/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  <w:lang w:val="en-GB"/>
                        </w:rPr>
                      </w:pPr>
                      <w:r w:rsidRPr="00616497">
                        <w:rPr>
                          <w:rFonts w:ascii="Arial" w:hAnsi="Arial" w:cs="Arial"/>
                          <w:b/>
                          <w:bCs/>
                          <w:color w:val="595959" w:themeColor="text1" w:themeTint="A6"/>
                          <w:sz w:val="18"/>
                          <w:szCs w:val="18"/>
                          <w:lang w:val="en-GB"/>
                        </w:rPr>
                        <w:t>Contact: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595959" w:themeColor="text1" w:themeTint="A6"/>
                          <w:sz w:val="18"/>
                          <w:szCs w:val="18"/>
                          <w:lang w:val="en-GB"/>
                        </w:rPr>
                        <w:t xml:space="preserve"> </w:t>
                      </w:r>
                      <w:r w:rsidRPr="00616497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  <w:lang w:val="en-GB"/>
                        </w:rPr>
                        <w:t xml:space="preserve">Lucia </w:t>
                      </w:r>
                      <w:proofErr w:type="spellStart"/>
                      <w:r w:rsidRPr="00616497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  <w:lang w:val="en-GB"/>
                        </w:rPr>
                        <w:t>Hiden</w:t>
                      </w:r>
                      <w:proofErr w:type="spellEnd"/>
                      <w:r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  <w:lang w:val="en-GB"/>
                        </w:rPr>
                        <w:t xml:space="preserve">, </w:t>
                      </w:r>
                      <w:r w:rsidRPr="00616497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  <w:lang w:val="en-GB"/>
                        </w:rPr>
                        <w:t>North East Development Officer</w:t>
                      </w:r>
                      <w:r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  <w:lang w:val="en-GB"/>
                        </w:rPr>
                        <w:t xml:space="preserve">, </w:t>
                      </w:r>
                      <w:r w:rsidRPr="00616497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  <w:lang w:val="en-GB"/>
                        </w:rPr>
                        <w:t>Tel: 07739 138 954</w:t>
                      </w:r>
                      <w:r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  <w:lang w:val="en-GB"/>
                        </w:rPr>
                        <w:t>,</w:t>
                      </w:r>
                    </w:p>
                    <w:p w14:paraId="559C676C" w14:textId="77777777" w:rsidR="00945A99" w:rsidRPr="00616497" w:rsidRDefault="00945A99" w:rsidP="00945A99">
                      <w:pPr>
                        <w:spacing w:after="280" w:line="288" w:lineRule="auto"/>
                        <w:ind w:right="-55"/>
                        <w:contextualSpacing/>
                        <w:outlineLvl w:val="0"/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  <w:lang w:val="en-GB"/>
                        </w:rPr>
                        <w:t xml:space="preserve">email: </w:t>
                      </w:r>
                      <w:r w:rsidRPr="00616497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  <w:lang w:val="en-GB"/>
                        </w:rPr>
                        <w:t>northeastengland@nhsrf.org.uk</w:t>
                      </w:r>
                    </w:p>
                    <w:p w14:paraId="7FC866FE" w14:textId="2ACB639C" w:rsidR="008A2ECC" w:rsidRPr="00C31A83" w:rsidRDefault="008A2ECC" w:rsidP="008A2ECC">
                      <w:pPr>
                        <w:spacing w:after="280" w:line="288" w:lineRule="auto"/>
                        <w:contextualSpacing/>
                        <w:outlineLvl w:val="0"/>
                        <w:rPr>
                          <w:rFonts w:ascii="Arial" w:hAnsi="Arial" w:cs="Arial"/>
                          <w:color w:val="595959"/>
                          <w:spacing w:val="16"/>
                          <w:sz w:val="20"/>
                          <w:szCs w:val="20"/>
                          <w:lang w:val="en-GB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3E4B34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26D2A22" wp14:editId="69A31FE2">
                <wp:simplePos x="0" y="0"/>
                <wp:positionH relativeFrom="column">
                  <wp:posOffset>0</wp:posOffset>
                </wp:positionH>
                <wp:positionV relativeFrom="paragraph">
                  <wp:posOffset>7157831</wp:posOffset>
                </wp:positionV>
                <wp:extent cx="1371600" cy="525145"/>
                <wp:effectExtent l="0" t="0" r="0" b="8255"/>
                <wp:wrapNone/>
                <wp:docPr id="1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525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F13D38" w14:textId="77777777" w:rsidR="005A5E17" w:rsidRDefault="003B059A" w:rsidP="005A5E17">
                            <w:pPr>
                              <w:spacing w:after="0" w:line="276" w:lineRule="auto"/>
                              <w:rPr>
                                <w:rFonts w:ascii="Arial" w:hAnsi="Arial" w:cs="Arial"/>
                                <w:color w:val="595959"/>
                                <w:sz w:val="15"/>
                                <w:szCs w:val="15"/>
                              </w:rPr>
                            </w:pPr>
                            <w:r w:rsidRPr="00A6740B">
                              <w:rPr>
                                <w:rFonts w:ascii="Arial" w:hAnsi="Arial" w:cs="Arial"/>
                                <w:color w:val="595959"/>
                                <w:sz w:val="15"/>
                                <w:szCs w:val="15"/>
                              </w:rPr>
                              <w:t>Patrons:</w:t>
                            </w:r>
                          </w:p>
                          <w:p w14:paraId="2BC68621" w14:textId="77777777" w:rsidR="003B059A" w:rsidRPr="00A6740B" w:rsidRDefault="003B059A" w:rsidP="005A5E17">
                            <w:pPr>
                              <w:spacing w:after="0" w:line="276" w:lineRule="auto"/>
                              <w:rPr>
                                <w:rFonts w:ascii="Arial" w:hAnsi="Arial" w:cs="Arial"/>
                                <w:color w:val="595959"/>
                                <w:sz w:val="15"/>
                                <w:szCs w:val="15"/>
                              </w:rPr>
                            </w:pPr>
                            <w:r w:rsidRPr="00A6740B">
                              <w:rPr>
                                <w:rFonts w:ascii="Arial" w:hAnsi="Arial" w:cs="Arial"/>
                                <w:color w:val="595959"/>
                                <w:sz w:val="15"/>
                                <w:szCs w:val="15"/>
                              </w:rPr>
                              <w:t>Ethel Armstrong MBE</w:t>
                            </w:r>
                          </w:p>
                          <w:p w14:paraId="7A147255" w14:textId="77777777" w:rsidR="003B059A" w:rsidRPr="00A6740B" w:rsidRDefault="003B059A" w:rsidP="005A5E17">
                            <w:pPr>
                              <w:spacing w:after="0" w:line="276" w:lineRule="auto"/>
                              <w:rPr>
                                <w:rFonts w:ascii="Arial" w:hAnsi="Arial" w:cs="Arial"/>
                                <w:color w:val="595959"/>
                                <w:spacing w:val="18"/>
                                <w:sz w:val="16"/>
                                <w:szCs w:val="16"/>
                              </w:rPr>
                            </w:pPr>
                            <w:r w:rsidRPr="00A6740B">
                              <w:rPr>
                                <w:rFonts w:ascii="Arial" w:hAnsi="Arial" w:cs="Arial"/>
                                <w:color w:val="595959"/>
                                <w:sz w:val="15"/>
                                <w:szCs w:val="15"/>
                              </w:rPr>
                              <w:t xml:space="preserve">Ken </w:t>
                            </w:r>
                            <w:proofErr w:type="spellStart"/>
                            <w:r w:rsidRPr="00A6740B">
                              <w:rPr>
                                <w:rFonts w:ascii="Arial" w:hAnsi="Arial" w:cs="Arial"/>
                                <w:color w:val="595959"/>
                                <w:sz w:val="15"/>
                                <w:szCs w:val="15"/>
                              </w:rPr>
                              <w:t>Jarrold</w:t>
                            </w:r>
                            <w:proofErr w:type="spellEnd"/>
                            <w:r w:rsidRPr="00A6740B">
                              <w:rPr>
                                <w:rFonts w:ascii="Arial" w:hAnsi="Arial" w:cs="Arial"/>
                                <w:color w:val="595959"/>
                                <w:sz w:val="15"/>
                                <w:szCs w:val="15"/>
                              </w:rPr>
                              <w:t xml:space="preserve"> CBE</w:t>
                            </w:r>
                            <w:r w:rsidRPr="00A6740B">
                              <w:rPr>
                                <w:rFonts w:ascii="Arial" w:hAnsi="Arial" w:cs="Arial"/>
                                <w:color w:val="595959"/>
                                <w:spacing w:val="16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7D73189E" w14:textId="77777777" w:rsidR="003B059A" w:rsidRPr="00A6740B" w:rsidRDefault="003B059A" w:rsidP="005A5E17">
                            <w:pPr>
                              <w:spacing w:line="240" w:lineRule="auto"/>
                              <w:rPr>
                                <w:rFonts w:ascii="Arial" w:hAnsi="Arial" w:cs="Arial"/>
                                <w:color w:val="595959"/>
                                <w:spacing w:val="18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6D2A22" id="_x0000_s1029" style="position:absolute;margin-left:0;margin-top:563.6pt;width:108pt;height:41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" filled="f" stroked="f">
                <v:path arrowok="t"/>
                <v:textbox inset="0,0,0,0">
                  <w:txbxContent>
                    <w:p w14:paraId="72F13D38" w14:textId="77777777" w:rsidR="005A5E17" w:rsidRDefault="003B059A" w:rsidP="005A5E17">
                      <w:pPr>
                        <w:spacing w:after="0" w:line="276" w:lineRule="auto"/>
                        <w:rPr>
                          <w:rFonts w:ascii="Arial" w:hAnsi="Arial" w:cs="Arial"/>
                          <w:color w:val="595959"/>
                          <w:sz w:val="15"/>
                          <w:szCs w:val="15"/>
                        </w:rPr>
                      </w:pPr>
                      <w:r w:rsidRPr="00A6740B">
                        <w:rPr>
                          <w:rFonts w:ascii="Arial" w:hAnsi="Arial" w:cs="Arial"/>
                          <w:color w:val="595959"/>
                          <w:sz w:val="15"/>
                          <w:szCs w:val="15"/>
                        </w:rPr>
                        <w:t>Patrons:</w:t>
                      </w:r>
                    </w:p>
                    <w:p w14:paraId="2BC68621" w14:textId="77777777" w:rsidR="003B059A" w:rsidRPr="00A6740B" w:rsidRDefault="003B059A" w:rsidP="005A5E17">
                      <w:pPr>
                        <w:spacing w:after="0" w:line="276" w:lineRule="auto"/>
                        <w:rPr>
                          <w:rFonts w:ascii="Arial" w:hAnsi="Arial" w:cs="Arial"/>
                          <w:color w:val="595959"/>
                          <w:sz w:val="15"/>
                          <w:szCs w:val="15"/>
                        </w:rPr>
                      </w:pPr>
                      <w:r w:rsidRPr="00A6740B">
                        <w:rPr>
                          <w:rFonts w:ascii="Arial" w:hAnsi="Arial" w:cs="Arial"/>
                          <w:color w:val="595959"/>
                          <w:sz w:val="15"/>
                          <w:szCs w:val="15"/>
                        </w:rPr>
                        <w:t>Ethel Armstrong MBE</w:t>
                      </w:r>
                    </w:p>
                    <w:p w14:paraId="7A147255" w14:textId="77777777" w:rsidR="003B059A" w:rsidRPr="00A6740B" w:rsidRDefault="003B059A" w:rsidP="005A5E17">
                      <w:pPr>
                        <w:spacing w:after="0" w:line="276" w:lineRule="auto"/>
                        <w:rPr>
                          <w:rFonts w:ascii="Arial" w:hAnsi="Arial" w:cs="Arial"/>
                          <w:color w:val="595959"/>
                          <w:spacing w:val="18"/>
                          <w:sz w:val="16"/>
                          <w:szCs w:val="16"/>
                        </w:rPr>
                      </w:pPr>
                      <w:r w:rsidRPr="00A6740B">
                        <w:rPr>
                          <w:rFonts w:ascii="Arial" w:hAnsi="Arial" w:cs="Arial"/>
                          <w:color w:val="595959"/>
                          <w:sz w:val="15"/>
                          <w:szCs w:val="15"/>
                        </w:rPr>
                        <w:t xml:space="preserve">Ken </w:t>
                      </w:r>
                      <w:proofErr w:type="spellStart"/>
                      <w:r w:rsidRPr="00A6740B">
                        <w:rPr>
                          <w:rFonts w:ascii="Arial" w:hAnsi="Arial" w:cs="Arial"/>
                          <w:color w:val="595959"/>
                          <w:sz w:val="15"/>
                          <w:szCs w:val="15"/>
                        </w:rPr>
                        <w:t>Jarrold</w:t>
                      </w:r>
                      <w:proofErr w:type="spellEnd"/>
                      <w:r w:rsidRPr="00A6740B">
                        <w:rPr>
                          <w:rFonts w:ascii="Arial" w:hAnsi="Arial" w:cs="Arial"/>
                          <w:color w:val="595959"/>
                          <w:sz w:val="15"/>
                          <w:szCs w:val="15"/>
                        </w:rPr>
                        <w:t xml:space="preserve"> CBE</w:t>
                      </w:r>
                      <w:r w:rsidRPr="00A6740B">
                        <w:rPr>
                          <w:rFonts w:ascii="Arial" w:hAnsi="Arial" w:cs="Arial"/>
                          <w:color w:val="595959"/>
                          <w:spacing w:val="16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7D73189E" w14:textId="77777777" w:rsidR="003B059A" w:rsidRPr="00A6740B" w:rsidRDefault="003B059A" w:rsidP="005A5E17">
                      <w:pPr>
                        <w:spacing w:line="240" w:lineRule="auto"/>
                        <w:rPr>
                          <w:rFonts w:ascii="Arial" w:hAnsi="Arial" w:cs="Arial"/>
                          <w:color w:val="595959"/>
                          <w:spacing w:val="18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275615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1" layoutInCell="1" allowOverlap="1" wp14:anchorId="3C1DC3D0" wp14:editId="4D6482F1">
                <wp:simplePos x="0" y="0"/>
                <wp:positionH relativeFrom="column">
                  <wp:posOffset>4650740</wp:posOffset>
                </wp:positionH>
                <wp:positionV relativeFrom="paragraph">
                  <wp:posOffset>676312</wp:posOffset>
                </wp:positionV>
                <wp:extent cx="1068705" cy="197485"/>
                <wp:effectExtent l="0" t="0" r="10795" b="5715"/>
                <wp:wrapNone/>
                <wp:docPr id="23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68705" cy="197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30F035" w14:textId="77777777" w:rsidR="00EC4376" w:rsidRPr="00A6740B" w:rsidRDefault="00CC5417" w:rsidP="00CC5417">
                            <w:pPr>
                              <w:rPr>
                                <w:rFonts w:ascii="Arial" w:hAnsi="Arial" w:cs="Arial"/>
                                <w:color w:val="595959"/>
                                <w:spacing w:val="16"/>
                                <w:sz w:val="18"/>
                                <w:szCs w:val="18"/>
                              </w:rPr>
                            </w:pPr>
                            <w:r w:rsidRPr="00A6740B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  <w:t xml:space="preserve">Date: 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1DC3D0" id="Rectangle 10" o:spid="_x0000_s1030" style="position:absolute;margin-left:366.2pt;margin-top:53.25pt;width:84.15pt;height:15.5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" filled="f" stroked="f">
                <v:path arrowok="t"/>
                <v:textbox inset="0,0,0,0">
                  <w:txbxContent>
                    <w:p w14:paraId="6930F035" w14:textId="77777777" w:rsidR="00EC4376" w:rsidRPr="00A6740B" w:rsidRDefault="00CC5417" w:rsidP="00CC5417">
                      <w:pPr>
                        <w:rPr>
                          <w:rFonts w:ascii="Arial" w:hAnsi="Arial" w:cs="Arial"/>
                          <w:color w:val="595959"/>
                          <w:spacing w:val="16"/>
                          <w:sz w:val="18"/>
                          <w:szCs w:val="18"/>
                        </w:rPr>
                      </w:pPr>
                      <w:r w:rsidRPr="00A6740B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  <w:t xml:space="preserve">Date: 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 w:rsidR="007E2B71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693B5E2C" wp14:editId="7FB0CEEA">
                <wp:simplePos x="0" y="0"/>
                <wp:positionH relativeFrom="column">
                  <wp:posOffset>4349531</wp:posOffset>
                </wp:positionH>
                <wp:positionV relativeFrom="paragraph">
                  <wp:posOffset>-1406905</wp:posOffset>
                </wp:positionV>
                <wp:extent cx="1741805" cy="1931349"/>
                <wp:effectExtent l="0" t="0" r="10795" b="12065"/>
                <wp:wrapNone/>
                <wp:docPr id="17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41805" cy="19313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554179" w14:textId="77777777" w:rsidR="007E2B71" w:rsidRPr="00C31A83" w:rsidRDefault="007E2B71" w:rsidP="00311AD4">
                            <w:pPr>
                              <w:adjustRightInd w:val="0"/>
                              <w:snapToGrid w:val="0"/>
                              <w:spacing w:before="100" w:beforeAutospacing="1" w:after="0" w:line="210" w:lineRule="exact"/>
                              <w:contextualSpacing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595959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C31A83">
                              <w:rPr>
                                <w:rFonts w:ascii="Arial" w:hAnsi="Arial" w:cs="Arial"/>
                                <w:b/>
                                <w:bCs/>
                                <w:color w:val="595959"/>
                                <w:sz w:val="16"/>
                                <w:szCs w:val="16"/>
                                <w:lang w:val="en-GB"/>
                              </w:rPr>
                              <w:t>info@nhsrf.org.uk</w:t>
                            </w:r>
                          </w:p>
                          <w:p w14:paraId="68BD877C" w14:textId="1A3F495B" w:rsidR="007E2B71" w:rsidRDefault="008A34E3" w:rsidP="00311AD4">
                            <w:pPr>
                              <w:adjustRightInd w:val="0"/>
                              <w:snapToGrid w:val="0"/>
                              <w:spacing w:before="100" w:beforeAutospacing="1" w:after="0" w:line="210" w:lineRule="exact"/>
                              <w:contextualSpacing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595959"/>
                                <w:sz w:val="16"/>
                                <w:szCs w:val="16"/>
                              </w:rPr>
                            </w:pPr>
                            <w:hyperlink r:id="rId6" w:history="1">
                              <w:r w:rsidR="007E2B71" w:rsidRPr="00DA3E29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sz w:val="16"/>
                                  <w:szCs w:val="16"/>
                                </w:rPr>
                                <w:t>www.nhsrf.org.uk</w:t>
                              </w:r>
                            </w:hyperlink>
                          </w:p>
                          <w:p w14:paraId="6379DA79" w14:textId="08EDEF3F" w:rsidR="007E2B71" w:rsidRDefault="007E2B71" w:rsidP="00311AD4">
                            <w:pPr>
                              <w:adjustRightInd w:val="0"/>
                              <w:snapToGrid w:val="0"/>
                              <w:spacing w:before="100" w:beforeAutospacing="1" w:after="0" w:line="210" w:lineRule="exact"/>
                              <w:contextualSpacing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595959"/>
                                <w:sz w:val="16"/>
                                <w:szCs w:val="16"/>
                              </w:rPr>
                            </w:pPr>
                          </w:p>
                          <w:p w14:paraId="7B243653" w14:textId="501E30BE" w:rsidR="007E2B71" w:rsidRDefault="007E2B71" w:rsidP="00311AD4">
                            <w:pPr>
                              <w:adjustRightInd w:val="0"/>
                              <w:snapToGrid w:val="0"/>
                              <w:spacing w:before="100" w:beforeAutospacing="1" w:line="210" w:lineRule="exact"/>
                              <w:contextualSpacing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595959"/>
                                <w:sz w:val="16"/>
                                <w:szCs w:val="16"/>
                              </w:rPr>
                            </w:pPr>
                            <w:r w:rsidRPr="00A6740B">
                              <w:rPr>
                                <w:rFonts w:ascii="Arial" w:hAnsi="Arial" w:cs="Arial"/>
                                <w:b/>
                                <w:bCs/>
                                <w:color w:val="595959"/>
                                <w:sz w:val="16"/>
                                <w:szCs w:val="16"/>
                              </w:rPr>
                              <w:t>01305 361317</w:t>
                            </w:r>
                          </w:p>
                          <w:p w14:paraId="3140B706" w14:textId="77777777" w:rsidR="007E2B71" w:rsidRDefault="007E2B71" w:rsidP="00311AD4">
                            <w:pPr>
                              <w:adjustRightInd w:val="0"/>
                              <w:snapToGrid w:val="0"/>
                              <w:spacing w:before="100" w:beforeAutospacing="1" w:line="210" w:lineRule="exact"/>
                              <w:contextualSpacing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595959"/>
                                <w:sz w:val="16"/>
                                <w:szCs w:val="16"/>
                              </w:rPr>
                            </w:pPr>
                          </w:p>
                          <w:p w14:paraId="09E9945C" w14:textId="77777777" w:rsidR="007E2B71" w:rsidRDefault="008A2ECC" w:rsidP="00311AD4">
                            <w:pPr>
                              <w:adjustRightInd w:val="0"/>
                              <w:snapToGrid w:val="0"/>
                              <w:spacing w:before="100" w:beforeAutospacing="1" w:line="210" w:lineRule="exact"/>
                              <w:contextualSpacing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595959"/>
                                <w:sz w:val="16"/>
                                <w:szCs w:val="16"/>
                              </w:rPr>
                            </w:pPr>
                            <w:r w:rsidRPr="00C31A83">
                              <w:rPr>
                                <w:rFonts w:ascii="Arial" w:hAnsi="Arial" w:cs="Arial"/>
                                <w:b/>
                                <w:bCs/>
                                <w:color w:val="595959"/>
                                <w:sz w:val="16"/>
                                <w:szCs w:val="16"/>
                                <w:lang w:val="en-GB"/>
                              </w:rPr>
                              <w:t>NHS Retirement Fellowship</w:t>
                            </w:r>
                          </w:p>
                          <w:p w14:paraId="7560362D" w14:textId="77777777" w:rsidR="007E2B71" w:rsidRDefault="008A2ECC" w:rsidP="00311AD4">
                            <w:pPr>
                              <w:adjustRightInd w:val="0"/>
                              <w:snapToGrid w:val="0"/>
                              <w:spacing w:before="100" w:beforeAutospacing="1" w:line="210" w:lineRule="exact"/>
                              <w:contextualSpacing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595959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C31A83">
                              <w:rPr>
                                <w:rFonts w:ascii="Arial" w:hAnsi="Arial" w:cs="Arial"/>
                                <w:color w:val="595959"/>
                                <w:sz w:val="16"/>
                                <w:szCs w:val="16"/>
                                <w:lang w:val="en-GB"/>
                              </w:rPr>
                              <w:t>Forston</w:t>
                            </w:r>
                            <w:proofErr w:type="spellEnd"/>
                            <w:r w:rsidRPr="00C31A83">
                              <w:rPr>
                                <w:rFonts w:ascii="Arial" w:hAnsi="Arial" w:cs="Arial"/>
                                <w:color w:val="595959"/>
                                <w:sz w:val="16"/>
                                <w:szCs w:val="16"/>
                                <w:lang w:val="en-GB"/>
                              </w:rPr>
                              <w:t xml:space="preserve"> Clinic</w:t>
                            </w:r>
                          </w:p>
                          <w:p w14:paraId="72661D71" w14:textId="556A9843" w:rsidR="008A2ECC" w:rsidRPr="00C31A83" w:rsidRDefault="008A2ECC" w:rsidP="00311AD4">
                            <w:pPr>
                              <w:adjustRightInd w:val="0"/>
                              <w:snapToGrid w:val="0"/>
                              <w:spacing w:before="100" w:beforeAutospacing="1" w:line="210" w:lineRule="exact"/>
                              <w:contextualSpacing/>
                              <w:jc w:val="right"/>
                              <w:rPr>
                                <w:rFonts w:ascii="Arial" w:hAnsi="Arial" w:cs="Arial"/>
                                <w:color w:val="595959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C31A83">
                              <w:rPr>
                                <w:rFonts w:ascii="Arial" w:hAnsi="Arial" w:cs="Arial"/>
                                <w:color w:val="595959"/>
                                <w:sz w:val="16"/>
                                <w:szCs w:val="16"/>
                                <w:lang w:val="en-GB"/>
                              </w:rPr>
                              <w:t>Charminster</w:t>
                            </w:r>
                            <w:r w:rsidR="007E2B71">
                              <w:rPr>
                                <w:rFonts w:ascii="Arial" w:hAnsi="Arial" w:cs="Arial"/>
                                <w:b/>
                                <w:bCs/>
                                <w:color w:val="595959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C31A83">
                              <w:rPr>
                                <w:rFonts w:ascii="Arial" w:hAnsi="Arial" w:cs="Arial"/>
                                <w:color w:val="595959"/>
                                <w:sz w:val="16"/>
                                <w:szCs w:val="16"/>
                                <w:lang w:val="en-GB"/>
                              </w:rPr>
                              <w:t>Dorchester</w:t>
                            </w:r>
                          </w:p>
                          <w:p w14:paraId="528468AB" w14:textId="77777777" w:rsidR="008A2ECC" w:rsidRPr="00C31A83" w:rsidRDefault="008A2ECC" w:rsidP="00311AD4">
                            <w:pPr>
                              <w:adjustRightInd w:val="0"/>
                              <w:snapToGrid w:val="0"/>
                              <w:spacing w:before="100" w:beforeAutospacing="1" w:after="0" w:line="210" w:lineRule="exact"/>
                              <w:contextualSpacing/>
                              <w:jc w:val="right"/>
                              <w:rPr>
                                <w:rFonts w:ascii="Arial" w:hAnsi="Arial" w:cs="Arial"/>
                                <w:color w:val="595959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C31A83">
                              <w:rPr>
                                <w:rFonts w:ascii="Arial" w:hAnsi="Arial" w:cs="Arial"/>
                                <w:color w:val="595959"/>
                                <w:sz w:val="16"/>
                                <w:szCs w:val="16"/>
                                <w:lang w:val="en-GB"/>
                              </w:rPr>
                              <w:t>Dorset</w:t>
                            </w:r>
                          </w:p>
                          <w:p w14:paraId="5A8E9C95" w14:textId="75F85AAA" w:rsidR="00EC4376" w:rsidRPr="00A6740B" w:rsidRDefault="008A2ECC" w:rsidP="00311AD4">
                            <w:pPr>
                              <w:adjustRightInd w:val="0"/>
                              <w:snapToGrid w:val="0"/>
                              <w:spacing w:before="100" w:beforeAutospacing="1" w:after="0" w:line="210" w:lineRule="exact"/>
                              <w:contextualSpacing/>
                              <w:jc w:val="right"/>
                              <w:rPr>
                                <w:rFonts w:ascii="Arial" w:hAnsi="Arial" w:cs="Arial"/>
                                <w:color w:val="595959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C31A83">
                              <w:rPr>
                                <w:rFonts w:ascii="Arial" w:hAnsi="Arial" w:cs="Arial"/>
                                <w:color w:val="595959"/>
                                <w:sz w:val="16"/>
                                <w:szCs w:val="16"/>
                                <w:lang w:val="en-GB"/>
                              </w:rPr>
                              <w:t>DT2</w:t>
                            </w:r>
                            <w:proofErr w:type="spellEnd"/>
                            <w:r w:rsidRPr="00C31A83">
                              <w:rPr>
                                <w:rFonts w:ascii="Arial" w:hAnsi="Arial" w:cs="Arial"/>
                                <w:color w:val="595959"/>
                                <w:sz w:val="16"/>
                                <w:szCs w:val="16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C31A83">
                              <w:rPr>
                                <w:rFonts w:ascii="Arial" w:hAnsi="Arial" w:cs="Arial"/>
                                <w:color w:val="595959"/>
                                <w:sz w:val="16"/>
                                <w:szCs w:val="16"/>
                                <w:lang w:val="en-GB"/>
                              </w:rPr>
                              <w:t>9TB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1800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3B5E2C" id="Rectangle 5" o:spid="_x0000_s1031" style="position:absolute;margin-left:342.5pt;margin-top:-110.8pt;width:137.15pt;height:152.0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" filled="f" stroked="f">
                <v:path arrowok="t"/>
                <v:textbox inset="0,.5mm,0,0">
                  <w:txbxContent>
                    <w:p w14:paraId="33554179" w14:textId="77777777" w:rsidR="007E2B71" w:rsidRPr="00C31A83" w:rsidRDefault="007E2B71" w:rsidP="00311AD4">
                      <w:pPr>
                        <w:adjustRightInd w:val="0"/>
                        <w:snapToGrid w:val="0"/>
                        <w:spacing w:before="100" w:beforeAutospacing="1" w:after="0" w:line="210" w:lineRule="exact"/>
                        <w:contextualSpacing/>
                        <w:jc w:val="right"/>
                        <w:rPr>
                          <w:rFonts w:ascii="Arial" w:hAnsi="Arial" w:cs="Arial"/>
                          <w:b/>
                          <w:bCs/>
                          <w:color w:val="595959"/>
                          <w:sz w:val="16"/>
                          <w:szCs w:val="16"/>
                          <w:lang w:val="en-GB"/>
                        </w:rPr>
                      </w:pPr>
                      <w:r w:rsidRPr="00C31A83">
                        <w:rPr>
                          <w:rFonts w:ascii="Arial" w:hAnsi="Arial" w:cs="Arial"/>
                          <w:b/>
                          <w:bCs/>
                          <w:color w:val="595959"/>
                          <w:sz w:val="16"/>
                          <w:szCs w:val="16"/>
                          <w:lang w:val="en-GB"/>
                        </w:rPr>
                        <w:t>info@nhsrf.org.uk</w:t>
                      </w:r>
                    </w:p>
                    <w:p w14:paraId="68BD877C" w14:textId="1A3F495B" w:rsidR="007E2B71" w:rsidRDefault="007E2B71" w:rsidP="00311AD4">
                      <w:pPr>
                        <w:adjustRightInd w:val="0"/>
                        <w:snapToGrid w:val="0"/>
                        <w:spacing w:before="100" w:beforeAutospacing="1" w:after="0" w:line="210" w:lineRule="exact"/>
                        <w:contextualSpacing/>
                        <w:jc w:val="right"/>
                        <w:rPr>
                          <w:rFonts w:ascii="Arial" w:hAnsi="Arial" w:cs="Arial"/>
                          <w:b/>
                          <w:bCs/>
                          <w:color w:val="595959"/>
                          <w:sz w:val="16"/>
                          <w:szCs w:val="16"/>
                        </w:rPr>
                      </w:pPr>
                      <w:hyperlink r:id="rId7" w:history="1">
                        <w:r w:rsidRPr="00DA3E29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sz w:val="16"/>
                            <w:szCs w:val="16"/>
                          </w:rPr>
                          <w:t>www.nhsrf.org.uk</w:t>
                        </w:r>
                      </w:hyperlink>
                    </w:p>
                    <w:p w14:paraId="6379DA79" w14:textId="08EDEF3F" w:rsidR="007E2B71" w:rsidRDefault="007E2B71" w:rsidP="00311AD4">
                      <w:pPr>
                        <w:adjustRightInd w:val="0"/>
                        <w:snapToGrid w:val="0"/>
                        <w:spacing w:before="100" w:beforeAutospacing="1" w:after="0" w:line="210" w:lineRule="exact"/>
                        <w:contextualSpacing/>
                        <w:jc w:val="right"/>
                        <w:rPr>
                          <w:rFonts w:ascii="Arial" w:hAnsi="Arial" w:cs="Arial"/>
                          <w:b/>
                          <w:bCs/>
                          <w:color w:val="595959"/>
                          <w:sz w:val="16"/>
                          <w:szCs w:val="16"/>
                        </w:rPr>
                      </w:pPr>
                    </w:p>
                    <w:p w14:paraId="7B243653" w14:textId="501E30BE" w:rsidR="007E2B71" w:rsidRDefault="007E2B71" w:rsidP="00311AD4">
                      <w:pPr>
                        <w:adjustRightInd w:val="0"/>
                        <w:snapToGrid w:val="0"/>
                        <w:spacing w:before="100" w:beforeAutospacing="1" w:line="210" w:lineRule="exact"/>
                        <w:contextualSpacing/>
                        <w:jc w:val="right"/>
                        <w:rPr>
                          <w:rFonts w:ascii="Arial" w:hAnsi="Arial" w:cs="Arial"/>
                          <w:b/>
                          <w:bCs/>
                          <w:color w:val="595959"/>
                          <w:sz w:val="16"/>
                          <w:szCs w:val="16"/>
                        </w:rPr>
                      </w:pPr>
                      <w:r w:rsidRPr="00A6740B">
                        <w:rPr>
                          <w:rFonts w:ascii="Arial" w:hAnsi="Arial" w:cs="Arial"/>
                          <w:b/>
                          <w:bCs/>
                          <w:color w:val="595959"/>
                          <w:sz w:val="16"/>
                          <w:szCs w:val="16"/>
                        </w:rPr>
                        <w:t>01305 361317</w:t>
                      </w:r>
                    </w:p>
                    <w:p w14:paraId="3140B706" w14:textId="77777777" w:rsidR="007E2B71" w:rsidRDefault="007E2B71" w:rsidP="00311AD4">
                      <w:pPr>
                        <w:adjustRightInd w:val="0"/>
                        <w:snapToGrid w:val="0"/>
                        <w:spacing w:before="100" w:beforeAutospacing="1" w:line="210" w:lineRule="exact"/>
                        <w:contextualSpacing/>
                        <w:jc w:val="right"/>
                        <w:rPr>
                          <w:rFonts w:ascii="Arial" w:hAnsi="Arial" w:cs="Arial"/>
                          <w:b/>
                          <w:bCs/>
                          <w:color w:val="595959"/>
                          <w:sz w:val="16"/>
                          <w:szCs w:val="16"/>
                        </w:rPr>
                      </w:pPr>
                    </w:p>
                    <w:p w14:paraId="09E9945C" w14:textId="77777777" w:rsidR="007E2B71" w:rsidRDefault="008A2ECC" w:rsidP="00311AD4">
                      <w:pPr>
                        <w:adjustRightInd w:val="0"/>
                        <w:snapToGrid w:val="0"/>
                        <w:spacing w:before="100" w:beforeAutospacing="1" w:line="210" w:lineRule="exact"/>
                        <w:contextualSpacing/>
                        <w:jc w:val="right"/>
                        <w:rPr>
                          <w:rFonts w:ascii="Arial" w:hAnsi="Arial" w:cs="Arial"/>
                          <w:b/>
                          <w:bCs/>
                          <w:color w:val="595959"/>
                          <w:sz w:val="16"/>
                          <w:szCs w:val="16"/>
                        </w:rPr>
                      </w:pPr>
                      <w:r w:rsidRPr="00C31A83">
                        <w:rPr>
                          <w:rFonts w:ascii="Arial" w:hAnsi="Arial" w:cs="Arial"/>
                          <w:b/>
                          <w:bCs/>
                          <w:color w:val="595959"/>
                          <w:sz w:val="16"/>
                          <w:szCs w:val="16"/>
                          <w:lang w:val="en-GB"/>
                        </w:rPr>
                        <w:t>NHS Retirement Fellowship</w:t>
                      </w:r>
                    </w:p>
                    <w:p w14:paraId="7560362D" w14:textId="77777777" w:rsidR="007E2B71" w:rsidRDefault="008A2ECC" w:rsidP="00311AD4">
                      <w:pPr>
                        <w:adjustRightInd w:val="0"/>
                        <w:snapToGrid w:val="0"/>
                        <w:spacing w:before="100" w:beforeAutospacing="1" w:line="210" w:lineRule="exact"/>
                        <w:contextualSpacing/>
                        <w:jc w:val="right"/>
                        <w:rPr>
                          <w:rFonts w:ascii="Arial" w:hAnsi="Arial" w:cs="Arial"/>
                          <w:b/>
                          <w:bCs/>
                          <w:color w:val="595959"/>
                          <w:sz w:val="16"/>
                          <w:szCs w:val="16"/>
                        </w:rPr>
                      </w:pPr>
                      <w:proofErr w:type="spellStart"/>
                      <w:r w:rsidRPr="00C31A83">
                        <w:rPr>
                          <w:rFonts w:ascii="Arial" w:hAnsi="Arial" w:cs="Arial"/>
                          <w:color w:val="595959"/>
                          <w:sz w:val="16"/>
                          <w:szCs w:val="16"/>
                          <w:lang w:val="en-GB"/>
                        </w:rPr>
                        <w:t>Forston</w:t>
                      </w:r>
                      <w:proofErr w:type="spellEnd"/>
                      <w:r w:rsidRPr="00C31A83">
                        <w:rPr>
                          <w:rFonts w:ascii="Arial" w:hAnsi="Arial" w:cs="Arial"/>
                          <w:color w:val="595959"/>
                          <w:sz w:val="16"/>
                          <w:szCs w:val="16"/>
                          <w:lang w:val="en-GB"/>
                        </w:rPr>
                        <w:t xml:space="preserve"> Clinic</w:t>
                      </w:r>
                    </w:p>
                    <w:p w14:paraId="72661D71" w14:textId="556A9843" w:rsidR="008A2ECC" w:rsidRPr="00C31A83" w:rsidRDefault="008A2ECC" w:rsidP="00311AD4">
                      <w:pPr>
                        <w:adjustRightInd w:val="0"/>
                        <w:snapToGrid w:val="0"/>
                        <w:spacing w:before="100" w:beforeAutospacing="1" w:line="210" w:lineRule="exact"/>
                        <w:contextualSpacing/>
                        <w:jc w:val="right"/>
                        <w:rPr>
                          <w:rFonts w:ascii="Arial" w:hAnsi="Arial" w:cs="Arial"/>
                          <w:color w:val="595959"/>
                          <w:sz w:val="16"/>
                          <w:szCs w:val="16"/>
                          <w:lang w:val="en-GB"/>
                        </w:rPr>
                      </w:pPr>
                      <w:r w:rsidRPr="00C31A83">
                        <w:rPr>
                          <w:rFonts w:ascii="Arial" w:hAnsi="Arial" w:cs="Arial"/>
                          <w:color w:val="595959"/>
                          <w:sz w:val="16"/>
                          <w:szCs w:val="16"/>
                          <w:lang w:val="en-GB"/>
                        </w:rPr>
                        <w:t>Charminster</w:t>
                      </w:r>
                      <w:r w:rsidR="007E2B71">
                        <w:rPr>
                          <w:rFonts w:ascii="Arial" w:hAnsi="Arial" w:cs="Arial"/>
                          <w:b/>
                          <w:bCs/>
                          <w:color w:val="595959"/>
                          <w:sz w:val="16"/>
                          <w:szCs w:val="16"/>
                        </w:rPr>
                        <w:t xml:space="preserve"> </w:t>
                      </w:r>
                      <w:r w:rsidRPr="00C31A83">
                        <w:rPr>
                          <w:rFonts w:ascii="Arial" w:hAnsi="Arial" w:cs="Arial"/>
                          <w:color w:val="595959"/>
                          <w:sz w:val="16"/>
                          <w:szCs w:val="16"/>
                          <w:lang w:val="en-GB"/>
                        </w:rPr>
                        <w:t>Dorchester</w:t>
                      </w:r>
                    </w:p>
                    <w:p w14:paraId="528468AB" w14:textId="77777777" w:rsidR="008A2ECC" w:rsidRPr="00C31A83" w:rsidRDefault="008A2ECC" w:rsidP="00311AD4">
                      <w:pPr>
                        <w:adjustRightInd w:val="0"/>
                        <w:snapToGrid w:val="0"/>
                        <w:spacing w:before="100" w:beforeAutospacing="1" w:after="0" w:line="210" w:lineRule="exact"/>
                        <w:contextualSpacing/>
                        <w:jc w:val="right"/>
                        <w:rPr>
                          <w:rFonts w:ascii="Arial" w:hAnsi="Arial" w:cs="Arial"/>
                          <w:color w:val="595959"/>
                          <w:sz w:val="16"/>
                          <w:szCs w:val="16"/>
                          <w:lang w:val="en-GB"/>
                        </w:rPr>
                      </w:pPr>
                      <w:r w:rsidRPr="00C31A83">
                        <w:rPr>
                          <w:rFonts w:ascii="Arial" w:hAnsi="Arial" w:cs="Arial"/>
                          <w:color w:val="595959"/>
                          <w:sz w:val="16"/>
                          <w:szCs w:val="16"/>
                          <w:lang w:val="en-GB"/>
                        </w:rPr>
                        <w:t>Dorset</w:t>
                      </w:r>
                    </w:p>
                    <w:p w14:paraId="5A8E9C95" w14:textId="75F85AAA" w:rsidR="00EC4376" w:rsidRPr="00A6740B" w:rsidRDefault="008A2ECC" w:rsidP="00311AD4">
                      <w:pPr>
                        <w:adjustRightInd w:val="0"/>
                        <w:snapToGrid w:val="0"/>
                        <w:spacing w:before="100" w:beforeAutospacing="1" w:after="0" w:line="210" w:lineRule="exact"/>
                        <w:contextualSpacing/>
                        <w:jc w:val="right"/>
                        <w:rPr>
                          <w:rFonts w:ascii="Arial" w:hAnsi="Arial" w:cs="Arial"/>
                          <w:color w:val="595959"/>
                          <w:sz w:val="16"/>
                          <w:szCs w:val="16"/>
                        </w:rPr>
                      </w:pPr>
                      <w:proofErr w:type="spellStart"/>
                      <w:r w:rsidRPr="00C31A83">
                        <w:rPr>
                          <w:rFonts w:ascii="Arial" w:hAnsi="Arial" w:cs="Arial"/>
                          <w:color w:val="595959"/>
                          <w:sz w:val="16"/>
                          <w:szCs w:val="16"/>
                          <w:lang w:val="en-GB"/>
                        </w:rPr>
                        <w:t>DT2</w:t>
                      </w:r>
                      <w:proofErr w:type="spellEnd"/>
                      <w:r w:rsidRPr="00C31A83">
                        <w:rPr>
                          <w:rFonts w:ascii="Arial" w:hAnsi="Arial" w:cs="Arial"/>
                          <w:color w:val="595959"/>
                          <w:sz w:val="16"/>
                          <w:szCs w:val="16"/>
                          <w:lang w:val="en-GB"/>
                        </w:rPr>
                        <w:t xml:space="preserve"> </w:t>
                      </w:r>
                      <w:proofErr w:type="spellStart"/>
                      <w:r w:rsidRPr="00C31A83">
                        <w:rPr>
                          <w:rFonts w:ascii="Arial" w:hAnsi="Arial" w:cs="Arial"/>
                          <w:color w:val="595959"/>
                          <w:sz w:val="16"/>
                          <w:szCs w:val="16"/>
                          <w:lang w:val="en-GB"/>
                        </w:rPr>
                        <w:t>9TB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273E7B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5A16365" wp14:editId="3CFEEB08">
                <wp:simplePos x="0" y="0"/>
                <wp:positionH relativeFrom="column">
                  <wp:posOffset>6452544</wp:posOffset>
                </wp:positionH>
                <wp:positionV relativeFrom="page">
                  <wp:posOffset>3779520</wp:posOffset>
                </wp:positionV>
                <wp:extent cx="180000" cy="0"/>
                <wp:effectExtent l="0" t="0" r="10795" b="1270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000" cy="0"/>
                        </a:xfrm>
                        <a:prstGeom prst="line">
                          <a:avLst/>
                        </a:prstGeom>
                        <a:ln w="31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B8E8F78" id="Straight Connector 5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from="508.05pt,297.6pt" to="522.2pt,297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" strokecolor="#4472c4 [3204]" strokeweight=".25pt">
                <v:stroke joinstyle="miter"/>
                <w10:wrap anchory="page"/>
              </v:line>
            </w:pict>
          </mc:Fallback>
        </mc:AlternateContent>
      </w:r>
      <w:r w:rsidR="00556098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D2B4FCB" wp14:editId="2ED9EF63">
                <wp:simplePos x="0" y="0"/>
                <wp:positionH relativeFrom="column">
                  <wp:posOffset>-914400</wp:posOffset>
                </wp:positionH>
                <wp:positionV relativeFrom="page">
                  <wp:posOffset>3782695</wp:posOffset>
                </wp:positionV>
                <wp:extent cx="180000" cy="0"/>
                <wp:effectExtent l="0" t="0" r="10795" b="1270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000" cy="0"/>
                        </a:xfrm>
                        <a:prstGeom prst="line">
                          <a:avLst/>
                        </a:prstGeom>
                        <a:ln w="31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67807AA" id="Straight Connector 4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from="-1in,297.85pt" to="-57.85pt,297.8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" strokecolor="#4472c4 [3204]" strokeweight=".25pt">
                <v:stroke joinstyle="miter"/>
                <w10:wrap anchory="page"/>
              </v:line>
            </w:pict>
          </mc:Fallback>
        </mc:AlternateContent>
      </w:r>
      <w:r w:rsidR="00DD2E0F">
        <w:t xml:space="preserve"> </w:t>
      </w:r>
    </w:p>
    <w:sectPr w:rsidR="008333C4" w:rsidSect="00275615">
      <w:headerReference w:type="default" r:id="rId8"/>
      <w:footerReference w:type="default" r:id="rId9"/>
      <w:pgSz w:w="11907" w:h="16839" w:code="9"/>
      <w:pgMar w:top="998" w:right="1440" w:bottom="1440" w:left="1440" w:header="0" w:footer="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2E066F5" w14:textId="77777777" w:rsidR="008A34E3" w:rsidRDefault="008A34E3" w:rsidP="002D1AD9">
      <w:r>
        <w:separator/>
      </w:r>
    </w:p>
  </w:endnote>
  <w:endnote w:type="continuationSeparator" w:id="0">
    <w:p w14:paraId="20ECA08C" w14:textId="77777777" w:rsidR="008A34E3" w:rsidRDefault="008A34E3" w:rsidP="002D1A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523A00" w14:textId="77777777" w:rsidR="0002039A" w:rsidRDefault="006D4E9D" w:rsidP="0002039A">
    <w:pPr>
      <w:pStyle w:val="Footer"/>
      <w:tabs>
        <w:tab w:val="clear" w:pos="9360"/>
        <w:tab w:val="right" w:pos="9027"/>
      </w:tabs>
      <w:ind w:left="-1440" w:right="-1440"/>
    </w:pPr>
    <w:r>
      <w:rPr>
        <w:noProof/>
      </w:rPr>
      <w:drawing>
        <wp:inline distT="0" distB="0" distL="0" distR="0" wp14:anchorId="21DFBFF5" wp14:editId="088D1DA7">
          <wp:extent cx="7553960" cy="710960"/>
          <wp:effectExtent l="0" t="0" r="0" b="635"/>
          <wp:docPr id="9" name="Picture 1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710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BF5CE74" w14:textId="77777777" w:rsidR="008A34E3" w:rsidRDefault="008A34E3" w:rsidP="002D1AD9">
      <w:r>
        <w:separator/>
      </w:r>
    </w:p>
  </w:footnote>
  <w:footnote w:type="continuationSeparator" w:id="0">
    <w:p w14:paraId="1DFF5EA6" w14:textId="77777777" w:rsidR="008A34E3" w:rsidRDefault="008A34E3" w:rsidP="002D1A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31D301" w14:textId="4F4CEDDD" w:rsidR="00AE01ED" w:rsidRDefault="00141D05" w:rsidP="00141D05">
    <w:pPr>
      <w:pStyle w:val="Header"/>
      <w:ind w:left="-1440"/>
    </w:pPr>
    <w:r>
      <w:rPr>
        <w:noProof/>
      </w:rPr>
      <w:drawing>
        <wp:inline distT="0" distB="0" distL="0" distR="0" wp14:anchorId="715A702D" wp14:editId="554E09B5">
          <wp:extent cx="7547400" cy="2156400"/>
          <wp:effectExtent l="0" t="0" r="0" b="3175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lacement Header.ps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7400" cy="2156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5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6A2F"/>
    <w:rsid w:val="0002039A"/>
    <w:rsid w:val="00141D05"/>
    <w:rsid w:val="001B31C4"/>
    <w:rsid w:val="001C67DA"/>
    <w:rsid w:val="002170A7"/>
    <w:rsid w:val="00273E7B"/>
    <w:rsid w:val="00275615"/>
    <w:rsid w:val="002B0ABB"/>
    <w:rsid w:val="002B17AD"/>
    <w:rsid w:val="002C730F"/>
    <w:rsid w:val="002D1AD9"/>
    <w:rsid w:val="00307414"/>
    <w:rsid w:val="00311AD4"/>
    <w:rsid w:val="00360EF8"/>
    <w:rsid w:val="003A2416"/>
    <w:rsid w:val="003B059A"/>
    <w:rsid w:val="003B4709"/>
    <w:rsid w:val="003E4B34"/>
    <w:rsid w:val="00436A2F"/>
    <w:rsid w:val="0045242B"/>
    <w:rsid w:val="0045422D"/>
    <w:rsid w:val="004B5595"/>
    <w:rsid w:val="00515F27"/>
    <w:rsid w:val="00534CD6"/>
    <w:rsid w:val="00544C75"/>
    <w:rsid w:val="00556098"/>
    <w:rsid w:val="00562138"/>
    <w:rsid w:val="005A5E17"/>
    <w:rsid w:val="005B5512"/>
    <w:rsid w:val="005D513D"/>
    <w:rsid w:val="00637D68"/>
    <w:rsid w:val="006A4DCA"/>
    <w:rsid w:val="006B32CD"/>
    <w:rsid w:val="006D062C"/>
    <w:rsid w:val="006D4E9D"/>
    <w:rsid w:val="007079BE"/>
    <w:rsid w:val="0077189E"/>
    <w:rsid w:val="007D5B27"/>
    <w:rsid w:val="007E2B71"/>
    <w:rsid w:val="0080266D"/>
    <w:rsid w:val="0081126D"/>
    <w:rsid w:val="008135D8"/>
    <w:rsid w:val="008333C4"/>
    <w:rsid w:val="008A2ECC"/>
    <w:rsid w:val="008A34E3"/>
    <w:rsid w:val="00945A99"/>
    <w:rsid w:val="0094695A"/>
    <w:rsid w:val="009C5007"/>
    <w:rsid w:val="00A6740B"/>
    <w:rsid w:val="00A809A8"/>
    <w:rsid w:val="00A91784"/>
    <w:rsid w:val="00AE01ED"/>
    <w:rsid w:val="00AF5F0F"/>
    <w:rsid w:val="00B83612"/>
    <w:rsid w:val="00BA3116"/>
    <w:rsid w:val="00BC152B"/>
    <w:rsid w:val="00BF00BA"/>
    <w:rsid w:val="00CC5417"/>
    <w:rsid w:val="00D14766"/>
    <w:rsid w:val="00D264C4"/>
    <w:rsid w:val="00DC28E3"/>
    <w:rsid w:val="00DD2E0F"/>
    <w:rsid w:val="00DE1CF5"/>
    <w:rsid w:val="00EC4376"/>
    <w:rsid w:val="00F36801"/>
    <w:rsid w:val="00F411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84FD02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2ECC"/>
    <w:pPr>
      <w:spacing w:after="160" w:line="259" w:lineRule="auto"/>
    </w:pPr>
    <w:rPr>
      <w:rFonts w:eastAsia="Times New Roman"/>
      <w:sz w:val="22"/>
      <w:szCs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D1AD9"/>
    <w:pPr>
      <w:tabs>
        <w:tab w:val="center" w:pos="4680"/>
        <w:tab w:val="right" w:pos="9360"/>
      </w:tabs>
      <w:spacing w:after="0" w:line="240" w:lineRule="auto"/>
    </w:pPr>
    <w:rPr>
      <w:rFonts w:eastAsia="Calibri"/>
    </w:rPr>
  </w:style>
  <w:style w:type="character" w:customStyle="1" w:styleId="HeaderChar">
    <w:name w:val="Header Char"/>
    <w:basedOn w:val="DefaultParagraphFont"/>
    <w:link w:val="Header"/>
    <w:uiPriority w:val="99"/>
    <w:rsid w:val="002D1AD9"/>
  </w:style>
  <w:style w:type="paragraph" w:styleId="Footer">
    <w:name w:val="footer"/>
    <w:basedOn w:val="Normal"/>
    <w:link w:val="FooterChar"/>
    <w:uiPriority w:val="99"/>
    <w:unhideWhenUsed/>
    <w:rsid w:val="002D1AD9"/>
    <w:pPr>
      <w:tabs>
        <w:tab w:val="center" w:pos="4680"/>
        <w:tab w:val="right" w:pos="9360"/>
      </w:tabs>
      <w:spacing w:after="0" w:line="240" w:lineRule="auto"/>
    </w:pPr>
    <w:rPr>
      <w:rFonts w:eastAsia="Calibri"/>
    </w:rPr>
  </w:style>
  <w:style w:type="character" w:customStyle="1" w:styleId="FooterChar">
    <w:name w:val="Footer Char"/>
    <w:basedOn w:val="DefaultParagraphFont"/>
    <w:link w:val="Footer"/>
    <w:uiPriority w:val="99"/>
    <w:rsid w:val="002D1AD9"/>
  </w:style>
  <w:style w:type="character" w:styleId="Hyperlink">
    <w:name w:val="Hyperlink"/>
    <w:uiPriority w:val="99"/>
    <w:unhideWhenUsed/>
    <w:rsid w:val="00F41102"/>
    <w:rPr>
      <w:color w:val="0563C1"/>
      <w:u w:val="single"/>
    </w:rPr>
  </w:style>
  <w:style w:type="character" w:styleId="UnresolvedMention">
    <w:name w:val="Unresolved Mention"/>
    <w:uiPriority w:val="99"/>
    <w:semiHidden/>
    <w:unhideWhenUsed/>
    <w:rsid w:val="00F41102"/>
    <w:rPr>
      <w:color w:val="605E5C"/>
      <w:shd w:val="clear" w:color="auto" w:fill="E1DFDD"/>
    </w:rPr>
  </w:style>
  <w:style w:type="character" w:styleId="FollowedHyperlink">
    <w:name w:val="FollowedHyperlink"/>
    <w:uiPriority w:val="99"/>
    <w:semiHidden/>
    <w:unhideWhenUsed/>
    <w:rsid w:val="00562138"/>
    <w:rPr>
      <w:color w:val="954F7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52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9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7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86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2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://www.nhsrf.org.uk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nhsrf.org.uk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General_Press_Release_Microsoft Word.doc</Template>
  <TotalTime>52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Moorche 30 DVDs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Glen Burdis</dc:creator>
  <cp:keywords/>
  <dc:description/>
  <cp:lastModifiedBy>Glen Burdis</cp:lastModifiedBy>
  <cp:revision>14</cp:revision>
  <cp:lastPrinted>2019-07-12T12:25:00Z</cp:lastPrinted>
  <dcterms:created xsi:type="dcterms:W3CDTF">2019-06-21T10:11:00Z</dcterms:created>
  <dcterms:modified xsi:type="dcterms:W3CDTF">2019-07-16T14:08:00Z</dcterms:modified>
</cp:coreProperties>
</file>